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21D" w:rsidRDefault="003B321D" w:rsidP="003B32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HEREWARD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3B321D" w:rsidRDefault="003B321D" w:rsidP="003B32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321D" w:rsidRDefault="003B321D" w:rsidP="003B32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321D" w:rsidRDefault="003B321D" w:rsidP="003B32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Jun.1419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Halstead, Essex, into</w:t>
      </w:r>
    </w:p>
    <w:p w:rsidR="003B321D" w:rsidRDefault="003B321D" w:rsidP="003B32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the late Katherine de la Pole(q.v.).</w:t>
      </w:r>
    </w:p>
    <w:p w:rsidR="003B321D" w:rsidRDefault="003B321D" w:rsidP="003B32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 ref. 21-286)</w:t>
      </w:r>
    </w:p>
    <w:p w:rsidR="003B321D" w:rsidRDefault="003B321D" w:rsidP="003B32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Nov.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also held in Halstead</w:t>
      </w:r>
    </w:p>
    <w:p w:rsidR="003B321D" w:rsidRDefault="003B321D" w:rsidP="003B32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also into the lands of Katherine de la Pole(q.v.).  ibid. 21-287)</w:t>
      </w:r>
    </w:p>
    <w:p w:rsidR="003B321D" w:rsidRDefault="003B321D" w:rsidP="003B32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321D" w:rsidRDefault="003B321D" w:rsidP="003B32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3B321D" w:rsidRDefault="003B321D" w:rsidP="003B32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February 2016</w:t>
      </w:r>
      <w:bookmarkStart w:id="0" w:name="_GoBack"/>
      <w:bookmarkEnd w:id="0"/>
    </w:p>
    <w:sectPr w:rsidR="006B2F86" w:rsidRPr="003B321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21D" w:rsidRDefault="003B321D" w:rsidP="00E71FC3">
      <w:pPr>
        <w:spacing w:after="0" w:line="240" w:lineRule="auto"/>
      </w:pPr>
      <w:r>
        <w:separator/>
      </w:r>
    </w:p>
  </w:endnote>
  <w:endnote w:type="continuationSeparator" w:id="0">
    <w:p w:rsidR="003B321D" w:rsidRDefault="003B321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21D" w:rsidRDefault="003B321D" w:rsidP="00E71FC3">
      <w:pPr>
        <w:spacing w:after="0" w:line="240" w:lineRule="auto"/>
      </w:pPr>
      <w:r>
        <w:separator/>
      </w:r>
    </w:p>
  </w:footnote>
  <w:footnote w:type="continuationSeparator" w:id="0">
    <w:p w:rsidR="003B321D" w:rsidRDefault="003B321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21D"/>
    <w:rsid w:val="003B321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DFB27"/>
  <w15:chartTrackingRefBased/>
  <w15:docId w15:val="{56AA04B4-6916-440F-BB4D-322535E9D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2016-02-28T20:58:00Z</dcterms:created>
  <dcterms:modified xsi:type="dcterms:W3CDTF">2016-02-28T20:59:00Z</dcterms:modified>
</cp:coreProperties>
</file>