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07462" w14:textId="77777777" w:rsidR="00BD63EC" w:rsidRDefault="00BD63EC" w:rsidP="00BD63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HEREWARD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fl.1399)</w:t>
      </w:r>
    </w:p>
    <w:p w14:paraId="21FDD501" w14:textId="77777777" w:rsidR="00BD63EC" w:rsidRPr="00C82514" w:rsidRDefault="00BD63EC" w:rsidP="00BD63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Colchester.</w:t>
      </w:r>
    </w:p>
    <w:p w14:paraId="21E15584" w14:textId="77777777" w:rsidR="00BD63EC" w:rsidRDefault="00BD63EC" w:rsidP="00BD63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9A6DBC" w14:textId="77777777" w:rsidR="00BD63EC" w:rsidRDefault="00BD63EC" w:rsidP="00BD63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70BBC3" w14:textId="77777777" w:rsidR="00BD63EC" w:rsidRDefault="00BD63EC" w:rsidP="00BD63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1399</w:t>
      </w:r>
      <w:r>
        <w:rPr>
          <w:rFonts w:ascii="Times New Roman" w:hAnsi="Times New Roman" w:cs="Times New Roman"/>
          <w:sz w:val="24"/>
          <w:szCs w:val="24"/>
        </w:rPr>
        <w:tab/>
        <w:t xml:space="preserve">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Twyford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cutler(q.v.), brought a plaint of debt against</w:t>
      </w:r>
    </w:p>
    <w:p w14:paraId="1EDFE1FD" w14:textId="77777777" w:rsidR="00BD63EC" w:rsidRDefault="00BD63EC" w:rsidP="00BD63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him and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Fraunceys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Colchester(q.v.).</w:t>
      </w:r>
    </w:p>
    <w:p w14:paraId="0DED5897" w14:textId="77777777" w:rsidR="00BD63EC" w:rsidRDefault="00BD63EC" w:rsidP="00BD63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987AFA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http://aalt.law.uh.edu/Indices/CP40Indices/CP40no555/CP40no555Pl.htm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656C5CBD" w14:textId="77777777" w:rsidR="00BD63EC" w:rsidRDefault="00BD63EC" w:rsidP="00BD63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2EAE3B" w14:textId="77777777" w:rsidR="00BD63EC" w:rsidRDefault="00BD63EC" w:rsidP="00BD63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DED2AA" w14:textId="77777777" w:rsidR="00BD63EC" w:rsidRDefault="00BD63EC" w:rsidP="00BD63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June 2022</w:t>
      </w:r>
    </w:p>
    <w:p w14:paraId="0446F79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D026B5" w14:textId="77777777" w:rsidR="00BD63EC" w:rsidRDefault="00BD63EC" w:rsidP="009139A6">
      <w:r>
        <w:separator/>
      </w:r>
    </w:p>
  </w:endnote>
  <w:endnote w:type="continuationSeparator" w:id="0">
    <w:p w14:paraId="613E3BE3" w14:textId="77777777" w:rsidR="00BD63EC" w:rsidRDefault="00BD63E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B1F92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A300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7AC0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955F0E" w14:textId="77777777" w:rsidR="00BD63EC" w:rsidRDefault="00BD63EC" w:rsidP="009139A6">
      <w:r>
        <w:separator/>
      </w:r>
    </w:p>
  </w:footnote>
  <w:footnote w:type="continuationSeparator" w:id="0">
    <w:p w14:paraId="3E427347" w14:textId="77777777" w:rsidR="00BD63EC" w:rsidRDefault="00BD63E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139C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6323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8A9F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3EC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BD63EC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E9915F"/>
  <w15:chartTrackingRefBased/>
  <w15:docId w15:val="{147276E6-9BA2-422E-9EF0-6B3E3F52D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D63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555/CP40no555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2022-06-16T11:26:00Z</dcterms:created>
  <dcterms:modified xsi:type="dcterms:W3CDTF">2022-06-16T11:27:00Z</dcterms:modified>
</cp:coreProperties>
</file>