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D4B" w:rsidRDefault="00021D4B" w:rsidP="00021D4B">
      <w:pPr>
        <w:pStyle w:val="NoSpacing"/>
      </w:pPr>
      <w:r>
        <w:rPr>
          <w:u w:val="single"/>
        </w:rPr>
        <w:t>John HEREWARD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21D4B" w:rsidRDefault="00021D4B" w:rsidP="00021D4B">
      <w:pPr>
        <w:pStyle w:val="NoSpacing"/>
      </w:pPr>
      <w:r>
        <w:t>of Arington</w:t>
      </w:r>
      <w:bookmarkStart w:id="0" w:name="_GoBack"/>
      <w:bookmarkEnd w:id="0"/>
      <w:r>
        <w:t>, Sussex. Gentleman.</w:t>
      </w:r>
    </w:p>
    <w:p w:rsidR="00021D4B" w:rsidRDefault="00021D4B" w:rsidP="00021D4B">
      <w:pPr>
        <w:pStyle w:val="NoSpacing"/>
      </w:pPr>
    </w:p>
    <w:p w:rsidR="00021D4B" w:rsidRDefault="00021D4B" w:rsidP="00021D4B">
      <w:pPr>
        <w:pStyle w:val="NoSpacing"/>
      </w:pPr>
    </w:p>
    <w:p w:rsidR="00021D4B" w:rsidRDefault="00021D4B" w:rsidP="00021D4B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p.355)</w:t>
      </w:r>
    </w:p>
    <w:p w:rsidR="00021D4B" w:rsidRDefault="00021D4B" w:rsidP="00021D4B">
      <w:pPr>
        <w:pStyle w:val="NoSpacing"/>
      </w:pPr>
    </w:p>
    <w:p w:rsidR="00021D4B" w:rsidRDefault="00021D4B" w:rsidP="00021D4B">
      <w:pPr>
        <w:pStyle w:val="NoSpacing"/>
      </w:pPr>
    </w:p>
    <w:p w:rsidR="00021D4B" w:rsidRPr="00A6369C" w:rsidRDefault="00021D4B" w:rsidP="00021D4B">
      <w:pPr>
        <w:pStyle w:val="NoSpacing"/>
      </w:pPr>
      <w:r>
        <w:t>16 September 2016</w:t>
      </w:r>
    </w:p>
    <w:p w:rsidR="006B2F86" w:rsidRPr="00021D4B" w:rsidRDefault="00021D4B" w:rsidP="00E71FC3">
      <w:pPr>
        <w:pStyle w:val="NoSpacing"/>
      </w:pPr>
    </w:p>
    <w:sectPr w:rsidR="006B2F86" w:rsidRPr="00021D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D4B" w:rsidRDefault="00021D4B" w:rsidP="00E71FC3">
      <w:pPr>
        <w:spacing w:after="0" w:line="240" w:lineRule="auto"/>
      </w:pPr>
      <w:r>
        <w:separator/>
      </w:r>
    </w:p>
  </w:endnote>
  <w:endnote w:type="continuationSeparator" w:id="0">
    <w:p w:rsidR="00021D4B" w:rsidRDefault="00021D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D4B" w:rsidRDefault="00021D4B" w:rsidP="00E71FC3">
      <w:pPr>
        <w:spacing w:after="0" w:line="240" w:lineRule="auto"/>
      </w:pPr>
      <w:r>
        <w:separator/>
      </w:r>
    </w:p>
  </w:footnote>
  <w:footnote w:type="continuationSeparator" w:id="0">
    <w:p w:rsidR="00021D4B" w:rsidRDefault="00021D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D4B"/>
    <w:rsid w:val="00021D4B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99911"/>
  <w15:chartTrackingRefBased/>
  <w15:docId w15:val="{108AB2C2-9CD7-4E55-AF16-879944EA9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2016-09-16T20:29:00Z</dcterms:created>
  <dcterms:modified xsi:type="dcterms:W3CDTF">2016-09-16T20:35:00Z</dcterms:modified>
</cp:coreProperties>
</file>