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24D" w:rsidRDefault="00D6024D" w:rsidP="00D602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HEREWARD</w:t>
      </w:r>
      <w:r>
        <w:rPr>
          <w:rFonts w:ascii="Times New Roman" w:hAnsi="Times New Roman" w:cs="Times New Roman"/>
        </w:rPr>
        <w:tab/>
        <w:t>(fl.1434)</w:t>
      </w:r>
    </w:p>
    <w:p w:rsidR="00D6024D" w:rsidRDefault="00D6024D" w:rsidP="00D6024D">
      <w:pPr>
        <w:rPr>
          <w:rFonts w:ascii="Times New Roman" w:hAnsi="Times New Roman" w:cs="Times New Roman"/>
        </w:rPr>
      </w:pPr>
    </w:p>
    <w:p w:rsidR="00D6024D" w:rsidRDefault="00D6024D" w:rsidP="00D6024D">
      <w:pPr>
        <w:rPr>
          <w:rFonts w:ascii="Times New Roman" w:hAnsi="Times New Roman" w:cs="Times New Roman"/>
        </w:rPr>
      </w:pPr>
    </w:p>
    <w:p w:rsidR="008C5141" w:rsidRPr="008C5141" w:rsidRDefault="008C5141" w:rsidP="008C51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C5141">
        <w:rPr>
          <w:rFonts w:ascii="Times New Roman" w:hAnsi="Times New Roman" w:cs="Times New Roman"/>
          <w:sz w:val="24"/>
          <w:szCs w:val="24"/>
        </w:rPr>
        <w:t>29 Jun.1420</w:t>
      </w:r>
      <w:r w:rsidRPr="008C5141">
        <w:rPr>
          <w:rFonts w:ascii="Times New Roman" w:hAnsi="Times New Roman" w:cs="Times New Roman"/>
          <w:sz w:val="24"/>
          <w:szCs w:val="24"/>
        </w:rPr>
        <w:tab/>
        <w:t>He was a juror on the inquisition post mortem held in Saffron Walden,</w:t>
      </w:r>
    </w:p>
    <w:p w:rsidR="008C5141" w:rsidRPr="008C5141" w:rsidRDefault="008C5141" w:rsidP="008C51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C5141">
        <w:rPr>
          <w:rFonts w:ascii="Times New Roman" w:hAnsi="Times New Roman" w:cs="Times New Roman"/>
          <w:sz w:val="24"/>
          <w:szCs w:val="24"/>
        </w:rPr>
        <w:tab/>
      </w:r>
      <w:r w:rsidRPr="008C5141">
        <w:rPr>
          <w:rFonts w:ascii="Times New Roman" w:hAnsi="Times New Roman" w:cs="Times New Roman"/>
          <w:sz w:val="24"/>
          <w:szCs w:val="24"/>
        </w:rPr>
        <w:tab/>
        <w:t>Essex, into the lands of the late Thomas Walden(q.v.).</w:t>
      </w:r>
    </w:p>
    <w:p w:rsidR="008C5141" w:rsidRPr="008C5141" w:rsidRDefault="008C5141" w:rsidP="008C51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C5141">
        <w:rPr>
          <w:rFonts w:ascii="Times New Roman" w:hAnsi="Times New Roman" w:cs="Times New Roman"/>
          <w:sz w:val="24"/>
          <w:szCs w:val="24"/>
        </w:rPr>
        <w:tab/>
      </w:r>
      <w:r w:rsidRPr="008C5141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8C5141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8C51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141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8C5141">
        <w:rPr>
          <w:rFonts w:ascii="Times New Roman" w:hAnsi="Times New Roman" w:cs="Times New Roman"/>
          <w:sz w:val="24"/>
          <w:szCs w:val="24"/>
        </w:rPr>
        <w:t xml:space="preserve"> 21-547)</w:t>
      </w:r>
    </w:p>
    <w:p w:rsidR="00D6024D" w:rsidRDefault="00D6024D" w:rsidP="00D602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Mar.1434</w:t>
      </w:r>
      <w:r>
        <w:rPr>
          <w:rFonts w:ascii="Times New Roman" w:hAnsi="Times New Roman" w:cs="Times New Roman"/>
        </w:rPr>
        <w:tab/>
        <w:t>He was a juror on the inquisition post mortem held in Saffron Walden,</w:t>
      </w:r>
    </w:p>
    <w:p w:rsidR="00D6024D" w:rsidRDefault="00D6024D" w:rsidP="00D602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Essex, into land of the late Joan Harpenden(q.v.).</w:t>
      </w:r>
    </w:p>
    <w:p w:rsidR="00D6024D" w:rsidRDefault="00D6024D" w:rsidP="00D602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2237A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24-225)</w:t>
      </w:r>
    </w:p>
    <w:p w:rsidR="00D6024D" w:rsidRDefault="00D6024D" w:rsidP="00D6024D">
      <w:pPr>
        <w:rPr>
          <w:rFonts w:ascii="Times New Roman" w:hAnsi="Times New Roman" w:cs="Times New Roman"/>
        </w:rPr>
      </w:pPr>
    </w:p>
    <w:p w:rsidR="00D6024D" w:rsidRDefault="00D6024D" w:rsidP="00D6024D">
      <w:pPr>
        <w:rPr>
          <w:rFonts w:ascii="Times New Roman" w:hAnsi="Times New Roman" w:cs="Times New Roman"/>
        </w:rPr>
      </w:pPr>
    </w:p>
    <w:p w:rsidR="00D6024D" w:rsidRDefault="00D6024D" w:rsidP="00D602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May 2016</w:t>
      </w:r>
    </w:p>
    <w:p w:rsidR="008C5141" w:rsidRDefault="008C5141" w:rsidP="00D602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December 2016</w:t>
      </w:r>
      <w:bookmarkStart w:id="0" w:name="_GoBack"/>
      <w:bookmarkEnd w:id="0"/>
    </w:p>
    <w:p w:rsidR="006B2F86" w:rsidRPr="00E71FC3" w:rsidRDefault="008C514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24D" w:rsidRDefault="00D6024D" w:rsidP="00E71FC3">
      <w:r>
        <w:separator/>
      </w:r>
    </w:p>
  </w:endnote>
  <w:endnote w:type="continuationSeparator" w:id="0">
    <w:p w:rsidR="00D6024D" w:rsidRDefault="00D6024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24D" w:rsidRDefault="00D6024D" w:rsidP="00E71FC3">
      <w:r>
        <w:separator/>
      </w:r>
    </w:p>
  </w:footnote>
  <w:footnote w:type="continuationSeparator" w:id="0">
    <w:p w:rsidR="00D6024D" w:rsidRDefault="00D6024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24D"/>
    <w:rsid w:val="008C5141"/>
    <w:rsid w:val="00AB52E8"/>
    <w:rsid w:val="00B16D3F"/>
    <w:rsid w:val="00D6024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27371"/>
  <w15:chartTrackingRefBased/>
  <w15:docId w15:val="{330F0E1A-8C78-4E13-A105-49FF5C2AA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6024D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602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2016-05-19T19:42:00Z</dcterms:created>
  <dcterms:modified xsi:type="dcterms:W3CDTF">2016-12-19T08:04:00Z</dcterms:modified>
</cp:coreProperties>
</file>