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4EE62" w14:textId="77777777" w:rsidR="006E7444" w:rsidRDefault="006E7444" w:rsidP="006E74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Bartholomew HEREWARD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45F9FC98" w14:textId="77777777" w:rsidR="006E7444" w:rsidRDefault="006E7444" w:rsidP="006E7444">
      <w:pPr>
        <w:rPr>
          <w:rFonts w:ascii="Times New Roman" w:hAnsi="Times New Roman" w:cs="Times New Roman"/>
          <w:sz w:val="24"/>
          <w:szCs w:val="24"/>
        </w:rPr>
      </w:pPr>
    </w:p>
    <w:p w14:paraId="225C28A4" w14:textId="77777777" w:rsidR="006E7444" w:rsidRDefault="006E7444" w:rsidP="006E7444">
      <w:pPr>
        <w:rPr>
          <w:rFonts w:ascii="Times New Roman" w:hAnsi="Times New Roman" w:cs="Times New Roman"/>
          <w:sz w:val="24"/>
          <w:szCs w:val="24"/>
        </w:rPr>
      </w:pPr>
    </w:p>
    <w:p w14:paraId="448FD1C0" w14:textId="77777777" w:rsidR="006E7444" w:rsidRDefault="006E7444" w:rsidP="006E74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5C6E991A" w14:textId="77777777" w:rsidR="006E7444" w:rsidRDefault="006E7444" w:rsidP="006E74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19F458EF" w14:textId="77777777" w:rsidR="006E7444" w:rsidRDefault="006E7444" w:rsidP="006E74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Surrey, except </w:t>
      </w:r>
    </w:p>
    <w:p w14:paraId="4E047E2C" w14:textId="77777777" w:rsidR="006E7444" w:rsidRDefault="006E7444" w:rsidP="006E7444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town of Southwark,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1D69446A" w14:textId="77777777" w:rsidR="006E7444" w:rsidRDefault="006E7444" w:rsidP="006E7444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p.91)</w:t>
      </w:r>
    </w:p>
    <w:p w14:paraId="6A725598" w14:textId="77777777" w:rsidR="006E7444" w:rsidRDefault="006E7444" w:rsidP="006E7444">
      <w:pPr>
        <w:rPr>
          <w:rFonts w:ascii="Times New Roman" w:hAnsi="Times New Roman" w:cs="Times New Roman"/>
          <w:sz w:val="24"/>
          <w:szCs w:val="24"/>
        </w:rPr>
      </w:pPr>
    </w:p>
    <w:p w14:paraId="3F4AA62C" w14:textId="77777777" w:rsidR="006E7444" w:rsidRDefault="006E7444" w:rsidP="006E7444">
      <w:pPr>
        <w:rPr>
          <w:rFonts w:ascii="Times New Roman" w:hAnsi="Times New Roman" w:cs="Times New Roman"/>
          <w:sz w:val="24"/>
          <w:szCs w:val="24"/>
        </w:rPr>
      </w:pPr>
    </w:p>
    <w:p w14:paraId="2DD5CCCA" w14:textId="77777777" w:rsidR="006E7444" w:rsidRDefault="006E7444" w:rsidP="006E74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2021</w:t>
      </w:r>
    </w:p>
    <w:p w14:paraId="13150B8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BE47C" w14:textId="77777777" w:rsidR="006E7444" w:rsidRDefault="006E7444" w:rsidP="009139A6">
      <w:r>
        <w:separator/>
      </w:r>
    </w:p>
  </w:endnote>
  <w:endnote w:type="continuationSeparator" w:id="0">
    <w:p w14:paraId="7E46E1C7" w14:textId="77777777" w:rsidR="006E7444" w:rsidRDefault="006E74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21C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AF52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822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92F6A" w14:textId="77777777" w:rsidR="006E7444" w:rsidRDefault="006E7444" w:rsidP="009139A6">
      <w:r>
        <w:separator/>
      </w:r>
    </w:p>
  </w:footnote>
  <w:footnote w:type="continuationSeparator" w:id="0">
    <w:p w14:paraId="6FA53596" w14:textId="77777777" w:rsidR="006E7444" w:rsidRDefault="006E74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CA8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EA6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247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44"/>
    <w:rsid w:val="000666E0"/>
    <w:rsid w:val="002510B7"/>
    <w:rsid w:val="005C130B"/>
    <w:rsid w:val="006E744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A8ECF"/>
  <w15:chartTrackingRefBased/>
  <w15:docId w15:val="{4CB8667B-6EE6-4372-8FEA-75BE7C05F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44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2022-01-28T10:47:00Z</dcterms:created>
  <dcterms:modified xsi:type="dcterms:W3CDTF">2022-01-28T10:47:00Z</dcterms:modified>
</cp:coreProperties>
</file>