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E45D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HEREMYTE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A1AA4D2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Oakham Hospital, Rutland.</w:t>
      </w:r>
    </w:p>
    <w:p w14:paraId="3B31C862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</w:p>
    <w:p w14:paraId="7FE12500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</w:p>
    <w:p w14:paraId="7B556330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Oakham(q.v.), bequeathed him £3.</w:t>
      </w:r>
    </w:p>
    <w:p w14:paraId="15CB21C0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2CDA7939" w14:textId="77777777" w:rsidR="00C92C92" w:rsidRDefault="00C92C92" w:rsidP="00C92C9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54695B91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</w:p>
    <w:p w14:paraId="68EABE0A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</w:p>
    <w:p w14:paraId="108962D9" w14:textId="77777777" w:rsidR="00C92C92" w:rsidRDefault="00C92C92" w:rsidP="00C92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0499A0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D7250" w14:textId="77777777" w:rsidR="00C92C92" w:rsidRDefault="00C92C92" w:rsidP="009139A6">
      <w:r>
        <w:separator/>
      </w:r>
    </w:p>
  </w:endnote>
  <w:endnote w:type="continuationSeparator" w:id="0">
    <w:p w14:paraId="03CD4A08" w14:textId="77777777" w:rsidR="00C92C92" w:rsidRDefault="00C92C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D7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93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80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EF835" w14:textId="77777777" w:rsidR="00C92C92" w:rsidRDefault="00C92C92" w:rsidP="009139A6">
      <w:r>
        <w:separator/>
      </w:r>
    </w:p>
  </w:footnote>
  <w:footnote w:type="continuationSeparator" w:id="0">
    <w:p w14:paraId="1B671B63" w14:textId="77777777" w:rsidR="00C92C92" w:rsidRDefault="00C92C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F50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3C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AE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9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2C9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EB50"/>
  <w15:chartTrackingRefBased/>
  <w15:docId w15:val="{AA9D6777-F327-458F-8479-105766E8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9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2022-11-25T21:48:00Z</dcterms:created>
  <dcterms:modified xsi:type="dcterms:W3CDTF">2022-11-25T21:49:00Z</dcterms:modified>
</cp:coreProperties>
</file>