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11E" w:rsidRDefault="0020411E" w:rsidP="002041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Martin HERELUWYS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(fl.1427)</w:t>
      </w:r>
    </w:p>
    <w:p w:rsidR="0020411E" w:rsidRDefault="0020411E" w:rsidP="002041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20411E" w:rsidRDefault="0020411E" w:rsidP="002041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411E" w:rsidRDefault="0020411E" w:rsidP="002041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411E" w:rsidRDefault="0020411E" w:rsidP="002041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Aug.1427</w:t>
      </w:r>
      <w:r>
        <w:rPr>
          <w:rFonts w:ascii="Times New Roman" w:hAnsi="Times New Roman" w:cs="Times New Roman"/>
          <w:sz w:val="24"/>
          <w:szCs w:val="24"/>
        </w:rPr>
        <w:tab/>
        <w:t>He was ordained to first tonsure in Penzance , Cornwall, by the Bishop.</w:t>
      </w:r>
    </w:p>
    <w:p w:rsidR="0020411E" w:rsidRDefault="0020411E" w:rsidP="002041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 had a dispensation, having been born of an unmarried man and an</w:t>
      </w:r>
    </w:p>
    <w:p w:rsidR="0020411E" w:rsidRDefault="0020411E" w:rsidP="002041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unmarried woman.</w:t>
      </w:r>
      <w:bookmarkStart w:id="0" w:name="_GoBack"/>
      <w:bookmarkEnd w:id="0"/>
    </w:p>
    <w:p w:rsidR="0020411E" w:rsidRDefault="0020411E" w:rsidP="002041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p.113)</w:t>
      </w:r>
    </w:p>
    <w:p w:rsidR="0020411E" w:rsidRDefault="0020411E" w:rsidP="002041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411E" w:rsidRDefault="0020411E" w:rsidP="002041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411E" w:rsidRPr="009F18F8" w:rsidRDefault="0020411E" w:rsidP="002041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2016</w:t>
      </w:r>
    </w:p>
    <w:p w:rsidR="006B2F86" w:rsidRPr="0020411E" w:rsidRDefault="0020411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20411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11E" w:rsidRDefault="0020411E" w:rsidP="00E71FC3">
      <w:pPr>
        <w:spacing w:after="0" w:line="240" w:lineRule="auto"/>
      </w:pPr>
      <w:r>
        <w:separator/>
      </w:r>
    </w:p>
  </w:endnote>
  <w:endnote w:type="continuationSeparator" w:id="0">
    <w:p w:rsidR="0020411E" w:rsidRDefault="002041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11E" w:rsidRDefault="0020411E" w:rsidP="00E71FC3">
      <w:pPr>
        <w:spacing w:after="0" w:line="240" w:lineRule="auto"/>
      </w:pPr>
      <w:r>
        <w:separator/>
      </w:r>
    </w:p>
  </w:footnote>
  <w:footnote w:type="continuationSeparator" w:id="0">
    <w:p w:rsidR="0020411E" w:rsidRDefault="002041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11E"/>
    <w:rsid w:val="0020411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FFBFB"/>
  <w15:chartTrackingRefBased/>
  <w15:docId w15:val="{8363F49A-535C-4207-8EB7-33B730079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2016-06-02T10:57:00Z</dcterms:created>
  <dcterms:modified xsi:type="dcterms:W3CDTF">2016-06-02T10:59:00Z</dcterms:modified>
</cp:coreProperties>
</file>