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2EC99" w14:textId="60C45D2F" w:rsidR="00735D8A" w:rsidRDefault="00735D8A" w:rsidP="00735D8A">
      <w:pPr>
        <w:pStyle w:val="NoSpacing"/>
      </w:pPr>
      <w:r>
        <w:rPr>
          <w:u w:val="single"/>
        </w:rPr>
        <w:t>John HERELLE</w:t>
      </w:r>
      <w:r>
        <w:t xml:space="preserve">      </w:t>
      </w:r>
      <w:r>
        <w:t>(fl.14</w:t>
      </w:r>
      <w:r>
        <w:t>16</w:t>
      </w:r>
      <w:r>
        <w:t>)</w:t>
      </w:r>
    </w:p>
    <w:p w14:paraId="7ADB964D" w14:textId="77777777" w:rsidR="00735D8A" w:rsidRDefault="00735D8A" w:rsidP="00735D8A">
      <w:pPr>
        <w:pStyle w:val="NoSpacing"/>
      </w:pPr>
      <w:r>
        <w:t>of the diocese of Exeter.</w:t>
      </w:r>
    </w:p>
    <w:p w14:paraId="5521F764" w14:textId="77777777" w:rsidR="00735D8A" w:rsidRDefault="00735D8A" w:rsidP="00735D8A">
      <w:pPr>
        <w:pStyle w:val="NoSpacing"/>
      </w:pPr>
    </w:p>
    <w:p w14:paraId="557EA947" w14:textId="77777777" w:rsidR="00735D8A" w:rsidRDefault="00735D8A" w:rsidP="00735D8A">
      <w:pPr>
        <w:pStyle w:val="NoSpacing"/>
      </w:pPr>
    </w:p>
    <w:p w14:paraId="4A8F6991" w14:textId="30284AD4" w:rsidR="00735D8A" w:rsidRDefault="00735D8A" w:rsidP="00735D8A">
      <w:pPr>
        <w:pStyle w:val="NoSpacing"/>
      </w:pPr>
      <w:r>
        <w:t xml:space="preserve">  5 May1416</w:t>
      </w:r>
      <w:r>
        <w:tab/>
        <w:t>He was ordained to his first tonsure.</w:t>
      </w:r>
    </w:p>
    <w:p w14:paraId="7AD1C8F2" w14:textId="5EB09C81" w:rsidR="00735D8A" w:rsidRDefault="00735D8A" w:rsidP="00735D8A">
      <w:pPr>
        <w:pStyle w:val="NoSpacing"/>
      </w:pPr>
      <w:r>
        <w:tab/>
      </w:r>
      <w:r>
        <w:tab/>
        <w:t>(“Stafford Register”  pp.432 and 42</w:t>
      </w:r>
      <w:r>
        <w:t>7</w:t>
      </w:r>
      <w:bookmarkStart w:id="0" w:name="_GoBack"/>
      <w:bookmarkEnd w:id="0"/>
      <w:r>
        <w:t>)</w:t>
      </w:r>
    </w:p>
    <w:p w14:paraId="5D16F3FB" w14:textId="77777777" w:rsidR="00735D8A" w:rsidRDefault="00735D8A" w:rsidP="00735D8A">
      <w:pPr>
        <w:pStyle w:val="NoSpacing"/>
      </w:pPr>
    </w:p>
    <w:p w14:paraId="549ADEFD" w14:textId="77777777" w:rsidR="00735D8A" w:rsidRDefault="00735D8A" w:rsidP="00735D8A">
      <w:pPr>
        <w:pStyle w:val="NoSpacing"/>
      </w:pPr>
    </w:p>
    <w:p w14:paraId="546984F2" w14:textId="77777777" w:rsidR="00735D8A" w:rsidRPr="00A7017C" w:rsidRDefault="00735D8A" w:rsidP="00735D8A">
      <w:pPr>
        <w:pStyle w:val="NoSpacing"/>
      </w:pPr>
      <w:r>
        <w:t>27 February 2020</w:t>
      </w:r>
    </w:p>
    <w:p w14:paraId="46F402F8" w14:textId="6F1E2D79" w:rsidR="006B2F86" w:rsidRPr="00735D8A" w:rsidRDefault="00735D8A" w:rsidP="00E71FC3">
      <w:pPr>
        <w:pStyle w:val="NoSpacing"/>
      </w:pPr>
    </w:p>
    <w:sectPr w:rsidR="006B2F86" w:rsidRPr="00735D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BAC77" w14:textId="77777777" w:rsidR="00735D8A" w:rsidRDefault="00735D8A" w:rsidP="00E71FC3">
      <w:pPr>
        <w:spacing w:after="0" w:line="240" w:lineRule="auto"/>
      </w:pPr>
      <w:r>
        <w:separator/>
      </w:r>
    </w:p>
  </w:endnote>
  <w:endnote w:type="continuationSeparator" w:id="0">
    <w:p w14:paraId="3C2D273D" w14:textId="77777777" w:rsidR="00735D8A" w:rsidRDefault="00735D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11584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22BF49" w14:textId="77777777" w:rsidR="00735D8A" w:rsidRDefault="00735D8A" w:rsidP="00E71FC3">
      <w:pPr>
        <w:spacing w:after="0" w:line="240" w:lineRule="auto"/>
      </w:pPr>
      <w:r>
        <w:separator/>
      </w:r>
    </w:p>
  </w:footnote>
  <w:footnote w:type="continuationSeparator" w:id="0">
    <w:p w14:paraId="2299928F" w14:textId="77777777" w:rsidR="00735D8A" w:rsidRDefault="00735D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D8A"/>
    <w:rsid w:val="001A7C09"/>
    <w:rsid w:val="00577BD5"/>
    <w:rsid w:val="00656CBA"/>
    <w:rsid w:val="006A1F77"/>
    <w:rsid w:val="00733BE7"/>
    <w:rsid w:val="00735D8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CF655"/>
  <w15:chartTrackingRefBased/>
  <w15:docId w15:val="{8EE82438-3BE8-4365-8FCC-B5073AE4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2020-02-27T20:43:00Z</dcterms:created>
  <dcterms:modified xsi:type="dcterms:W3CDTF">2020-02-27T20:45:00Z</dcterms:modified>
</cp:coreProperties>
</file>