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F1406" w14:textId="72A09984" w:rsidR="00BA00AB" w:rsidRDefault="008211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HERELL</w:t>
      </w:r>
      <w:r>
        <w:rPr>
          <w:rFonts w:ascii="Times New Roman" w:hAnsi="Times New Roman" w:cs="Times New Roman"/>
          <w:sz w:val="24"/>
          <w:szCs w:val="24"/>
        </w:rPr>
        <w:t xml:space="preserve">       (d.ca.1408)</w:t>
      </w:r>
    </w:p>
    <w:p w14:paraId="162E5E0F" w14:textId="5FDA4FB1" w:rsidR="00821166" w:rsidRDefault="008211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553010D1" w14:textId="300201C3" w:rsidR="00821166" w:rsidRDefault="008211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0A5587" w14:textId="1F800505" w:rsidR="00821166" w:rsidRDefault="008211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D56A7" w14:textId="7D4FD640" w:rsidR="00821166" w:rsidRDefault="008211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>Probate of her Will.</w:t>
      </w:r>
    </w:p>
    <w:p w14:paraId="7ADB5599" w14:textId="469500F4" w:rsidR="00821166" w:rsidRDefault="008211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5D526DA0" w14:textId="3E447CED" w:rsidR="00821166" w:rsidRDefault="008211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7955DB" w14:textId="1DDF9085" w:rsidR="00821166" w:rsidRDefault="008211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80F9E" w14:textId="5E1CB35F" w:rsidR="00821166" w:rsidRPr="00821166" w:rsidRDefault="0082116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2022</w:t>
      </w:r>
    </w:p>
    <w:sectPr w:rsidR="00821166" w:rsidRPr="008211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E4F56" w14:textId="77777777" w:rsidR="00821166" w:rsidRDefault="00821166" w:rsidP="009139A6">
      <w:r>
        <w:separator/>
      </w:r>
    </w:p>
  </w:endnote>
  <w:endnote w:type="continuationSeparator" w:id="0">
    <w:p w14:paraId="7FE37068" w14:textId="77777777" w:rsidR="00821166" w:rsidRDefault="008211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F8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4B7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0E2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FE9B8" w14:textId="77777777" w:rsidR="00821166" w:rsidRDefault="00821166" w:rsidP="009139A6">
      <w:r>
        <w:separator/>
      </w:r>
    </w:p>
  </w:footnote>
  <w:footnote w:type="continuationSeparator" w:id="0">
    <w:p w14:paraId="725F362D" w14:textId="77777777" w:rsidR="00821166" w:rsidRDefault="008211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048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3A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4CD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66"/>
    <w:rsid w:val="000666E0"/>
    <w:rsid w:val="002510B7"/>
    <w:rsid w:val="005C130B"/>
    <w:rsid w:val="0082116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88087"/>
  <w15:chartTrackingRefBased/>
  <w15:docId w15:val="{BAFCB123-03DC-46F3-A467-B233E047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2022-06-08T19:27:00Z</dcterms:created>
  <dcterms:modified xsi:type="dcterms:W3CDTF">2022-06-08T19:28:00Z</dcterms:modified>
</cp:coreProperties>
</file>