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1EEEA" w14:textId="77777777" w:rsidR="0091556D" w:rsidRDefault="0091556D" w:rsidP="0091556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HEREFORD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fl.1463)</w:t>
      </w:r>
    </w:p>
    <w:p w14:paraId="2DE74533" w14:textId="77777777" w:rsidR="0091556D" w:rsidRDefault="0091556D" w:rsidP="0091556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Boxley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14:paraId="1C56863B" w14:textId="77777777" w:rsidR="0091556D" w:rsidRDefault="0091556D" w:rsidP="0091556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E68361A" w14:textId="77777777" w:rsidR="0091556D" w:rsidRDefault="0091556D" w:rsidP="0091556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EF0492B" w14:textId="77777777" w:rsidR="0091556D" w:rsidRDefault="0091556D" w:rsidP="0091556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1463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2333BDF4" w14:textId="77777777" w:rsidR="0091556D" w:rsidRDefault="0091556D" w:rsidP="0091556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E6BE1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https://www.kentarchaeology.org.uk/Research/Libr/Wills/NameOrder/H.htm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30B107C" w14:textId="77777777" w:rsidR="0091556D" w:rsidRDefault="0091556D" w:rsidP="0091556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A842C88" w14:textId="77777777" w:rsidR="0091556D" w:rsidRDefault="0091556D" w:rsidP="0091556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BAD1BD3" w14:textId="77777777" w:rsidR="0091556D" w:rsidRDefault="0091556D" w:rsidP="0091556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May 2022</w:t>
      </w:r>
    </w:p>
    <w:p w14:paraId="270A8BE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 w:rsidSect="000810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96A19" w14:textId="77777777" w:rsidR="0091556D" w:rsidRDefault="0091556D" w:rsidP="009139A6">
      <w:r>
        <w:separator/>
      </w:r>
    </w:p>
  </w:endnote>
  <w:endnote w:type="continuationSeparator" w:id="0">
    <w:p w14:paraId="00709D56" w14:textId="77777777" w:rsidR="0091556D" w:rsidRDefault="0091556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5BC5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E11A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C5C7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6C3D6" w14:textId="77777777" w:rsidR="0091556D" w:rsidRDefault="0091556D" w:rsidP="009139A6">
      <w:r>
        <w:separator/>
      </w:r>
    </w:p>
  </w:footnote>
  <w:footnote w:type="continuationSeparator" w:id="0">
    <w:p w14:paraId="6CE0A3F0" w14:textId="77777777" w:rsidR="0091556D" w:rsidRDefault="0091556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ED6A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95FA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4724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56D"/>
    <w:rsid w:val="000666E0"/>
    <w:rsid w:val="00081071"/>
    <w:rsid w:val="002510B7"/>
    <w:rsid w:val="005C130B"/>
    <w:rsid w:val="00826F5C"/>
    <w:rsid w:val="009139A6"/>
    <w:rsid w:val="0091556D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C0988"/>
  <w15:chartTrackingRefBased/>
  <w15:docId w15:val="{3F65C469-9DBE-429A-8D2A-23945976B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155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H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2022-06-09T09:48:00Z</dcterms:created>
  <dcterms:modified xsi:type="dcterms:W3CDTF">2022-06-09T09:50:00Z</dcterms:modified>
</cp:coreProperties>
</file>