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75485" w14:textId="77777777" w:rsidR="00161F84" w:rsidRDefault="00161F84" w:rsidP="00161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John HEREDEN (? </w:t>
      </w:r>
      <w:proofErr w:type="gramStart"/>
      <w:r>
        <w:rPr>
          <w:rFonts w:ascii="Times New Roman" w:hAnsi="Times New Roman" w:cs="Times New Roman"/>
          <w:u w:val="single"/>
        </w:rPr>
        <w:t>HERENDEN)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(fl.1484)</w:t>
      </w:r>
    </w:p>
    <w:p w14:paraId="68E26A76" w14:textId="77777777" w:rsidR="00161F84" w:rsidRDefault="00161F84" w:rsidP="00161F84">
      <w:pPr>
        <w:rPr>
          <w:rFonts w:ascii="Times New Roman" w:hAnsi="Times New Roman" w:cs="Times New Roman"/>
        </w:rPr>
      </w:pPr>
    </w:p>
    <w:p w14:paraId="511B27ED" w14:textId="77777777" w:rsidR="00161F84" w:rsidRDefault="00161F84" w:rsidP="00161F84">
      <w:pPr>
        <w:rPr>
          <w:rFonts w:ascii="Times New Roman" w:hAnsi="Times New Roman" w:cs="Times New Roman"/>
        </w:rPr>
      </w:pPr>
    </w:p>
    <w:p w14:paraId="19D7A0FE" w14:textId="77777777" w:rsidR="00161F84" w:rsidRDefault="00161F84" w:rsidP="00161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Hamon of Cranbrook, Kent(q.v.),</w:t>
      </w:r>
    </w:p>
    <w:p w14:paraId="0047E75A" w14:textId="77777777" w:rsidR="00161F84" w:rsidRDefault="00161F84" w:rsidP="00161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Rogger</w:t>
      </w:r>
      <w:proofErr w:type="spellEnd"/>
      <w:r>
        <w:rPr>
          <w:rFonts w:ascii="Times New Roman" w:hAnsi="Times New Roman" w:cs="Times New Roman"/>
        </w:rPr>
        <w:t xml:space="preserve"> of Linton(q.v.), Richard </w:t>
      </w:r>
      <w:proofErr w:type="spellStart"/>
      <w:r>
        <w:rPr>
          <w:rFonts w:ascii="Times New Roman" w:hAnsi="Times New Roman" w:cs="Times New Roman"/>
        </w:rPr>
        <w:t>Tronchemere</w:t>
      </w:r>
      <w:proofErr w:type="spellEnd"/>
      <w:r>
        <w:rPr>
          <w:rFonts w:ascii="Times New Roman" w:hAnsi="Times New Roman" w:cs="Times New Roman"/>
        </w:rPr>
        <w:t xml:space="preserve"> of Gillingham(q.v.)</w:t>
      </w:r>
    </w:p>
    <w:p w14:paraId="61830836" w14:textId="77777777" w:rsidR="00161F84" w:rsidRDefault="00161F84" w:rsidP="00161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Bratford</w:t>
      </w:r>
      <w:proofErr w:type="spellEnd"/>
      <w:r>
        <w:rPr>
          <w:rFonts w:ascii="Times New Roman" w:hAnsi="Times New Roman" w:cs="Times New Roman"/>
        </w:rPr>
        <w:t xml:space="preserve"> of Cranbrook(q.v.).</w:t>
      </w:r>
    </w:p>
    <w:p w14:paraId="7ADEF960" w14:textId="77777777" w:rsidR="00161F84" w:rsidRDefault="00161F84" w:rsidP="00161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711C678" w14:textId="77777777" w:rsidR="00161F84" w:rsidRDefault="00161F84" w:rsidP="00161F84">
      <w:pPr>
        <w:rPr>
          <w:rFonts w:ascii="Times New Roman" w:hAnsi="Times New Roman" w:cs="Times New Roman"/>
        </w:rPr>
      </w:pPr>
    </w:p>
    <w:p w14:paraId="5FF7C754" w14:textId="77777777" w:rsidR="00161F84" w:rsidRDefault="00161F84" w:rsidP="00161F84">
      <w:pPr>
        <w:rPr>
          <w:rFonts w:ascii="Times New Roman" w:hAnsi="Times New Roman" w:cs="Times New Roman"/>
        </w:rPr>
      </w:pPr>
    </w:p>
    <w:p w14:paraId="3FA6C445" w14:textId="77777777" w:rsidR="00161F84" w:rsidRDefault="00161F84" w:rsidP="00161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2018</w:t>
      </w:r>
    </w:p>
    <w:p w14:paraId="54640523" w14:textId="77777777" w:rsidR="006B2F86" w:rsidRPr="00E71FC3" w:rsidRDefault="00161F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89D45" w14:textId="77777777" w:rsidR="00161F84" w:rsidRDefault="00161F84" w:rsidP="00E71FC3">
      <w:r>
        <w:separator/>
      </w:r>
    </w:p>
  </w:endnote>
  <w:endnote w:type="continuationSeparator" w:id="0">
    <w:p w14:paraId="641C3A49" w14:textId="77777777" w:rsidR="00161F84" w:rsidRDefault="00161F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6F2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60248" w14:textId="77777777" w:rsidR="00161F84" w:rsidRDefault="00161F84" w:rsidP="00E71FC3">
      <w:r>
        <w:separator/>
      </w:r>
    </w:p>
  </w:footnote>
  <w:footnote w:type="continuationSeparator" w:id="0">
    <w:p w14:paraId="1ABD434A" w14:textId="77777777" w:rsidR="00161F84" w:rsidRDefault="00161F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84"/>
    <w:rsid w:val="00161F8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84B95"/>
  <w15:chartTrackingRefBased/>
  <w15:docId w15:val="{EFA9CF28-175D-48A9-9E7F-21249E1A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F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1F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2018-01-20T18:46:00Z</dcterms:created>
  <dcterms:modified xsi:type="dcterms:W3CDTF">2018-01-20T18:47:00Z</dcterms:modified>
</cp:coreProperties>
</file>