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2F536B" w14:textId="77777777" w:rsidR="00C360E8" w:rsidRPr="004B279D" w:rsidRDefault="00C360E8" w:rsidP="00C360E8">
      <w:pPr>
        <w:pStyle w:val="NoSpacing"/>
      </w:pPr>
      <w:r w:rsidRPr="004B279D">
        <w:rPr>
          <w:u w:val="single"/>
        </w:rPr>
        <w:t>John HEREBENE (</w:t>
      </w:r>
      <w:proofErr w:type="gramStart"/>
      <w:r w:rsidRPr="004B279D">
        <w:rPr>
          <w:u w:val="single"/>
        </w:rPr>
        <w:t>HARDBENE)</w:t>
      </w:r>
      <w:r w:rsidRPr="004B279D">
        <w:t xml:space="preserve">   </w:t>
      </w:r>
      <w:proofErr w:type="gramEnd"/>
      <w:r w:rsidRPr="004B279D">
        <w:t xml:space="preserve">  (fl.1427-56)</w:t>
      </w:r>
    </w:p>
    <w:p w14:paraId="7CA01A91" w14:textId="77777777" w:rsidR="00C360E8" w:rsidRPr="004B279D" w:rsidRDefault="00C360E8" w:rsidP="00C360E8">
      <w:pPr>
        <w:pStyle w:val="NoSpacing"/>
      </w:pPr>
    </w:p>
    <w:p w14:paraId="25281FB1" w14:textId="77777777" w:rsidR="00C360E8" w:rsidRPr="004B279D" w:rsidRDefault="00C360E8" w:rsidP="00C360E8">
      <w:pPr>
        <w:pStyle w:val="NoSpacing"/>
      </w:pPr>
    </w:p>
    <w:p w14:paraId="0F549C40" w14:textId="77777777" w:rsidR="00C360E8" w:rsidRPr="004B279D" w:rsidRDefault="00C360E8" w:rsidP="00C360E8">
      <w:pPr>
        <w:jc w:val="both"/>
        <w:rPr>
          <w:rFonts w:ascii="Times New Roman" w:hAnsi="Times New Roman" w:cs="Times New Roman"/>
          <w:sz w:val="24"/>
          <w:szCs w:val="24"/>
        </w:rPr>
      </w:pPr>
      <w:r w:rsidRPr="004B279D">
        <w:rPr>
          <w:rFonts w:ascii="Times New Roman" w:hAnsi="Times New Roman" w:cs="Times New Roman"/>
          <w:sz w:val="24"/>
          <w:szCs w:val="24"/>
        </w:rPr>
        <w:t xml:space="preserve">       1427-56</w:t>
      </w:r>
      <w:r w:rsidRPr="004B279D">
        <w:rPr>
          <w:rFonts w:ascii="Times New Roman" w:hAnsi="Times New Roman" w:cs="Times New Roman"/>
          <w:sz w:val="24"/>
          <w:szCs w:val="24"/>
        </w:rPr>
        <w:tab/>
        <w:t>He was Clerk of the Peace for Holland.</w:t>
      </w:r>
    </w:p>
    <w:p w14:paraId="3BFAF9A6" w14:textId="77777777" w:rsidR="00C360E8" w:rsidRPr="004B279D" w:rsidRDefault="00C360E8" w:rsidP="00C360E8">
      <w:pPr>
        <w:rPr>
          <w:rFonts w:ascii="Times New Roman" w:hAnsi="Times New Roman" w:cs="Times New Roman"/>
          <w:sz w:val="24"/>
          <w:szCs w:val="24"/>
        </w:rPr>
      </w:pPr>
      <w:r w:rsidRPr="004B279D">
        <w:rPr>
          <w:rFonts w:ascii="Times New Roman" w:hAnsi="Times New Roman" w:cs="Times New Roman"/>
          <w:sz w:val="24"/>
          <w:szCs w:val="24"/>
        </w:rPr>
        <w:tab/>
      </w:r>
      <w:r w:rsidRPr="004B279D">
        <w:rPr>
          <w:rFonts w:ascii="Times New Roman" w:hAnsi="Times New Roman" w:cs="Times New Roman"/>
          <w:sz w:val="24"/>
          <w:szCs w:val="24"/>
        </w:rPr>
        <w:tab/>
        <w:t xml:space="preserve">(“The Clerks of the Counties 1360-1960” compiled by Sir Edgar Stephens </w:t>
      </w:r>
    </w:p>
    <w:p w14:paraId="26482A33" w14:textId="77777777" w:rsidR="00C360E8" w:rsidRPr="004B279D" w:rsidRDefault="00C360E8" w:rsidP="00C360E8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4B279D">
        <w:rPr>
          <w:rFonts w:ascii="Times New Roman" w:hAnsi="Times New Roman" w:cs="Times New Roman"/>
          <w:sz w:val="24"/>
          <w:szCs w:val="24"/>
        </w:rPr>
        <w:t>Pub. by The Society of Clerks of the Peace of Counties and Clerks of County Councils,1961 p.117)</w:t>
      </w:r>
    </w:p>
    <w:p w14:paraId="3987B8A6" w14:textId="77777777" w:rsidR="00C360E8" w:rsidRPr="004B279D" w:rsidRDefault="00C360E8" w:rsidP="00C360E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C39525" w14:textId="77777777" w:rsidR="00C360E8" w:rsidRPr="004B279D" w:rsidRDefault="00C360E8" w:rsidP="00C360E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3D61F1" w14:textId="77777777" w:rsidR="00C360E8" w:rsidRPr="004B279D" w:rsidRDefault="00C360E8" w:rsidP="00C360E8">
      <w:pPr>
        <w:pStyle w:val="NoSpacing"/>
      </w:pPr>
      <w:r w:rsidRPr="004B279D">
        <w:t>13 September 2018</w:t>
      </w:r>
    </w:p>
    <w:p w14:paraId="66648270" w14:textId="77777777" w:rsidR="006B2F86" w:rsidRPr="00E71FC3" w:rsidRDefault="00C360E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8ABEE1" w14:textId="77777777" w:rsidR="00C360E8" w:rsidRDefault="00C360E8" w:rsidP="00E71FC3">
      <w:r>
        <w:separator/>
      </w:r>
    </w:p>
  </w:endnote>
  <w:endnote w:type="continuationSeparator" w:id="0">
    <w:p w14:paraId="09149C24" w14:textId="77777777" w:rsidR="00C360E8" w:rsidRDefault="00C360E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15AA7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ECE19F" w14:textId="77777777" w:rsidR="00C360E8" w:rsidRDefault="00C360E8" w:rsidP="00E71FC3">
      <w:r>
        <w:separator/>
      </w:r>
    </w:p>
  </w:footnote>
  <w:footnote w:type="continuationSeparator" w:id="0">
    <w:p w14:paraId="5D0A7E6F" w14:textId="77777777" w:rsidR="00C360E8" w:rsidRDefault="00C360E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0E8"/>
    <w:rsid w:val="001A7C09"/>
    <w:rsid w:val="00577BD5"/>
    <w:rsid w:val="00656CBA"/>
    <w:rsid w:val="006A1F77"/>
    <w:rsid w:val="00733BE7"/>
    <w:rsid w:val="00AB52E8"/>
    <w:rsid w:val="00B16D3F"/>
    <w:rsid w:val="00BB41AC"/>
    <w:rsid w:val="00C360E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5239C"/>
  <w15:chartTrackingRefBased/>
  <w15:docId w15:val="{E457A9F4-4380-4377-AC68-E313C7447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60E8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2018-11-14T21:21:00Z</dcterms:created>
  <dcterms:modified xsi:type="dcterms:W3CDTF">2018-11-14T21:22:00Z</dcterms:modified>
</cp:coreProperties>
</file>