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Norwich Shire</w:t>
      </w:r>
    </w:p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House into the lands of the late Sir Miles Stapleton(q.v.).</w:t>
      </w:r>
    </w:p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21-255)</w:t>
      </w:r>
    </w:p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F24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F24" w:rsidRPr="004E5732" w:rsidRDefault="00C65F24" w:rsidP="00C65F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</w:p>
    <w:p w:rsidR="00DD5B8A" w:rsidRPr="00C65F2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65F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F24" w:rsidRDefault="00C65F24" w:rsidP="00564E3C">
      <w:pPr>
        <w:spacing w:after="0" w:line="240" w:lineRule="auto"/>
      </w:pPr>
      <w:r>
        <w:separator/>
      </w:r>
    </w:p>
  </w:endnote>
  <w:endnote w:type="continuationSeparator" w:id="0">
    <w:p w:rsidR="00C65F24" w:rsidRDefault="00C65F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65F24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F24" w:rsidRDefault="00C65F24" w:rsidP="00564E3C">
      <w:pPr>
        <w:spacing w:after="0" w:line="240" w:lineRule="auto"/>
      </w:pPr>
      <w:r>
        <w:separator/>
      </w:r>
    </w:p>
  </w:footnote>
  <w:footnote w:type="continuationSeparator" w:id="0">
    <w:p w:rsidR="00C65F24" w:rsidRDefault="00C65F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24"/>
    <w:rsid w:val="00372DC6"/>
    <w:rsid w:val="00564E3C"/>
    <w:rsid w:val="0064591D"/>
    <w:rsid w:val="00C65F2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F8C76"/>
  <w15:chartTrackingRefBased/>
  <w15:docId w15:val="{B285CB47-69A5-4082-B5F0-28E6D500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2016-02-16T19:29:00Z</dcterms:created>
  <dcterms:modified xsi:type="dcterms:W3CDTF">2016-02-16T19:30:00Z</dcterms:modified>
</cp:coreProperties>
</file>