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F5A4A2" w14:textId="77777777" w:rsidR="00655C0E" w:rsidRDefault="00655C0E" w:rsidP="00655C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HERE (</w:t>
      </w:r>
      <w:proofErr w:type="gramStart"/>
      <w:r>
        <w:rPr>
          <w:rFonts w:cs="Times New Roman"/>
          <w:szCs w:val="24"/>
          <w:u w:val="single"/>
        </w:rPr>
        <w:t>HERY)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(fl.1426)</w:t>
      </w:r>
    </w:p>
    <w:p w14:paraId="1AB9D4EA" w14:textId="77777777" w:rsidR="00655C0E" w:rsidRDefault="00655C0E" w:rsidP="00655C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6629C46F" w14:textId="77777777" w:rsidR="00655C0E" w:rsidRDefault="00655C0E" w:rsidP="00655C0E">
      <w:pPr>
        <w:pStyle w:val="NoSpacing"/>
        <w:rPr>
          <w:rFonts w:cs="Times New Roman"/>
          <w:szCs w:val="24"/>
        </w:rPr>
      </w:pPr>
    </w:p>
    <w:p w14:paraId="6B61D5B3" w14:textId="77777777" w:rsidR="00655C0E" w:rsidRDefault="00655C0E" w:rsidP="00655C0E">
      <w:pPr>
        <w:pStyle w:val="NoSpacing"/>
        <w:rPr>
          <w:rFonts w:cs="Times New Roman"/>
          <w:szCs w:val="24"/>
        </w:rPr>
      </w:pPr>
    </w:p>
    <w:p w14:paraId="23502C24" w14:textId="77777777" w:rsidR="00655C0E" w:rsidRDefault="00655C0E" w:rsidP="00655C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>Principal of Hert Hall.</w:t>
      </w:r>
    </w:p>
    <w:p w14:paraId="55BA1B26" w14:textId="77777777" w:rsidR="00655C0E" w:rsidRDefault="00655C0E" w:rsidP="00655C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p.120)</w:t>
      </w:r>
    </w:p>
    <w:p w14:paraId="5FB051E0" w14:textId="77777777" w:rsidR="00655C0E" w:rsidRDefault="00655C0E" w:rsidP="00655C0E">
      <w:pPr>
        <w:pStyle w:val="NoSpacing"/>
        <w:rPr>
          <w:rFonts w:cs="Times New Roman"/>
          <w:szCs w:val="24"/>
        </w:rPr>
      </w:pPr>
    </w:p>
    <w:p w14:paraId="0A41ECBF" w14:textId="77777777" w:rsidR="00655C0E" w:rsidRDefault="00655C0E" w:rsidP="00655C0E">
      <w:pPr>
        <w:pStyle w:val="NoSpacing"/>
        <w:rPr>
          <w:rFonts w:cs="Times New Roman"/>
          <w:szCs w:val="24"/>
        </w:rPr>
      </w:pPr>
    </w:p>
    <w:p w14:paraId="1E242438" w14:textId="77777777" w:rsidR="00655C0E" w:rsidRDefault="00655C0E" w:rsidP="00655C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2024</w:t>
      </w:r>
    </w:p>
    <w:p w14:paraId="7D318C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7B4241" w14:textId="77777777" w:rsidR="00655C0E" w:rsidRDefault="00655C0E" w:rsidP="009139A6">
      <w:r>
        <w:separator/>
      </w:r>
    </w:p>
  </w:endnote>
  <w:endnote w:type="continuationSeparator" w:id="0">
    <w:p w14:paraId="28916893" w14:textId="77777777" w:rsidR="00655C0E" w:rsidRDefault="00655C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5CA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305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C45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EDDB81" w14:textId="77777777" w:rsidR="00655C0E" w:rsidRDefault="00655C0E" w:rsidP="009139A6">
      <w:r>
        <w:separator/>
      </w:r>
    </w:p>
  </w:footnote>
  <w:footnote w:type="continuationSeparator" w:id="0">
    <w:p w14:paraId="15CCA5BA" w14:textId="77777777" w:rsidR="00655C0E" w:rsidRDefault="00655C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8E6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91F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12A0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0E"/>
    <w:rsid w:val="000666E0"/>
    <w:rsid w:val="002510B7"/>
    <w:rsid w:val="00270799"/>
    <w:rsid w:val="005C130B"/>
    <w:rsid w:val="00655C0E"/>
    <w:rsid w:val="007D1C0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7021C"/>
  <w15:chartTrackingRefBased/>
  <w15:docId w15:val="{06BD2B2D-4E4C-438C-86F0-8B96C787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2024-11-24T21:09:00Z</dcterms:created>
  <dcterms:modified xsi:type="dcterms:W3CDTF">2024-11-24T21:11:00Z</dcterms:modified>
</cp:coreProperties>
</file>