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93E64" w14:textId="77777777" w:rsidR="0050079B" w:rsidRDefault="0050079B" w:rsidP="0050079B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Nicholas HERE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551B67A1" w14:textId="77777777" w:rsidR="0050079B" w:rsidRDefault="0050079B" w:rsidP="005007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Walbrook</w:t>
      </w:r>
      <w:proofErr w:type="spellEnd"/>
      <w:r>
        <w:rPr>
          <w:rFonts w:cs="Times New Roman"/>
          <w:szCs w:val="24"/>
        </w:rPr>
        <w:t xml:space="preserve"> Ward, London.</w:t>
      </w:r>
    </w:p>
    <w:p w14:paraId="17637B82" w14:textId="77777777" w:rsidR="0050079B" w:rsidRDefault="0050079B" w:rsidP="0050079B">
      <w:pPr>
        <w:pStyle w:val="NoSpacing"/>
        <w:rPr>
          <w:rFonts w:cs="Times New Roman"/>
          <w:szCs w:val="24"/>
        </w:rPr>
      </w:pPr>
    </w:p>
    <w:p w14:paraId="5E85F2E8" w14:textId="77777777" w:rsidR="0050079B" w:rsidRDefault="0050079B" w:rsidP="0050079B">
      <w:pPr>
        <w:pStyle w:val="NoSpacing"/>
        <w:rPr>
          <w:rFonts w:cs="Times New Roman"/>
          <w:szCs w:val="24"/>
        </w:rPr>
      </w:pPr>
    </w:p>
    <w:p w14:paraId="53C48F76" w14:textId="77777777" w:rsidR="0050079B" w:rsidRDefault="0050079B" w:rsidP="005007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</w:t>
      </w: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He was elected one of the Constables.</w:t>
      </w:r>
    </w:p>
    <w:p w14:paraId="36C09243" w14:textId="77777777" w:rsidR="0050079B" w:rsidRDefault="0050079B" w:rsidP="0050079B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14B7D980" w14:textId="77777777" w:rsidR="0050079B" w:rsidRDefault="0050079B" w:rsidP="0050079B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p.555)</w:t>
      </w:r>
    </w:p>
    <w:p w14:paraId="6C1FD013" w14:textId="77777777" w:rsidR="0050079B" w:rsidRDefault="0050079B" w:rsidP="0050079B">
      <w:pPr>
        <w:pStyle w:val="NoSpacing"/>
        <w:rPr>
          <w:rFonts w:eastAsia="Times New Roman" w:cs="Times New Roman"/>
          <w:szCs w:val="24"/>
        </w:rPr>
      </w:pPr>
    </w:p>
    <w:p w14:paraId="1B7E5B2C" w14:textId="77777777" w:rsidR="0050079B" w:rsidRDefault="0050079B" w:rsidP="0050079B">
      <w:pPr>
        <w:pStyle w:val="NoSpacing"/>
        <w:rPr>
          <w:rFonts w:eastAsia="Times New Roman" w:cs="Times New Roman"/>
          <w:szCs w:val="24"/>
        </w:rPr>
      </w:pPr>
    </w:p>
    <w:p w14:paraId="597C5A9C" w14:textId="77777777" w:rsidR="0050079B" w:rsidRDefault="0050079B" w:rsidP="0050079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January 2024</w:t>
      </w:r>
    </w:p>
    <w:p w14:paraId="27887E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DEE66" w14:textId="77777777" w:rsidR="0050079B" w:rsidRDefault="0050079B" w:rsidP="009139A6">
      <w:r>
        <w:separator/>
      </w:r>
    </w:p>
  </w:endnote>
  <w:endnote w:type="continuationSeparator" w:id="0">
    <w:p w14:paraId="3AF2B912" w14:textId="77777777" w:rsidR="0050079B" w:rsidRDefault="005007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7B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FC3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F15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BB745" w14:textId="77777777" w:rsidR="0050079B" w:rsidRDefault="0050079B" w:rsidP="009139A6">
      <w:r>
        <w:separator/>
      </w:r>
    </w:p>
  </w:footnote>
  <w:footnote w:type="continuationSeparator" w:id="0">
    <w:p w14:paraId="131C7BC6" w14:textId="77777777" w:rsidR="0050079B" w:rsidRDefault="005007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A6E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6F7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F65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9B"/>
    <w:rsid w:val="000666E0"/>
    <w:rsid w:val="002510B7"/>
    <w:rsid w:val="0050079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7127B"/>
  <w15:chartTrackingRefBased/>
  <w15:docId w15:val="{6EC08013-BB2B-4360-9190-B1B7E3DA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2024-01-23T21:05:00Z</dcterms:created>
  <dcterms:modified xsi:type="dcterms:W3CDTF">2024-01-23T21:05:00Z</dcterms:modified>
</cp:coreProperties>
</file>