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54262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HERE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559064CB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Porresburdon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Cornwall. Husbandman.</w:t>
      </w:r>
    </w:p>
    <w:p w14:paraId="1F77AC9F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D260051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5E6F1E0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Halnath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Mauleverer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 brought a plaint of trespass against him, William</w:t>
      </w:r>
    </w:p>
    <w:p w14:paraId="47D9FF08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Saunder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Trevenyell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(q.v.), Nicholas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Blewet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Porresburdon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</w:t>
      </w:r>
    </w:p>
    <w:p w14:paraId="1119BBE3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Stephen Hunt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Trevenyell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William Cade of North Hill(q.v.) and</w:t>
      </w:r>
    </w:p>
    <w:p w14:paraId="2349AF1C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Fote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Trevenyell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5CCF8F20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21B2A32E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D2AEC68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BC43AC" w14:textId="77777777" w:rsidR="009200D7" w:rsidRDefault="009200D7" w:rsidP="009200D7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22 December 2021</w:t>
      </w:r>
    </w:p>
    <w:p w14:paraId="104DF75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0BDD6" w14:textId="77777777" w:rsidR="009200D7" w:rsidRDefault="009200D7" w:rsidP="009139A6">
      <w:r>
        <w:separator/>
      </w:r>
    </w:p>
  </w:endnote>
  <w:endnote w:type="continuationSeparator" w:id="0">
    <w:p w14:paraId="1943B3E4" w14:textId="77777777" w:rsidR="009200D7" w:rsidRDefault="009200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AA8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10C6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770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6FCB5" w14:textId="77777777" w:rsidR="009200D7" w:rsidRDefault="009200D7" w:rsidP="009139A6">
      <w:r>
        <w:separator/>
      </w:r>
    </w:p>
  </w:footnote>
  <w:footnote w:type="continuationSeparator" w:id="0">
    <w:p w14:paraId="5BA378D6" w14:textId="77777777" w:rsidR="009200D7" w:rsidRDefault="009200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E1AB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8C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72F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0D7"/>
    <w:rsid w:val="000666E0"/>
    <w:rsid w:val="002510B7"/>
    <w:rsid w:val="005C130B"/>
    <w:rsid w:val="00826F5C"/>
    <w:rsid w:val="009139A6"/>
    <w:rsid w:val="009200D7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42AB6"/>
  <w15:chartTrackingRefBased/>
  <w15:docId w15:val="{AB11B6E2-16EF-43C6-AA4A-9F383CEE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200D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2022-01-20T12:04:00Z</dcterms:created>
  <dcterms:modified xsi:type="dcterms:W3CDTF">2022-01-20T12:04:00Z</dcterms:modified>
</cp:coreProperties>
</file>