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7D92" w:rsidRDefault="006E7D92" w:rsidP="006E7D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HERDYNG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6E7D92" w:rsidRDefault="006E7D92" w:rsidP="006E7D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7D92" w:rsidRDefault="006E7D92" w:rsidP="006E7D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7D92" w:rsidRDefault="006E7D92" w:rsidP="006E7D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 Oct.1432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Wantage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6E7D92" w:rsidRDefault="006E7D92" w:rsidP="006E7D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Berkshire, into the lands of the late Robert Broun(q.v.).</w:t>
      </w:r>
    </w:p>
    <w:p w:rsidR="006E7D92" w:rsidRDefault="006E7D92" w:rsidP="006E7D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24-7)</w:t>
      </w:r>
    </w:p>
    <w:p w:rsidR="006E7D92" w:rsidRDefault="006E7D92" w:rsidP="006E7D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7D92" w:rsidRDefault="006E7D92" w:rsidP="006E7D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6E7D92" w:rsidRDefault="006E7D92" w:rsidP="006E7D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January 2016</w:t>
      </w:r>
      <w:bookmarkStart w:id="0" w:name="_GoBack"/>
      <w:bookmarkEnd w:id="0"/>
    </w:p>
    <w:sectPr w:rsidR="00DD5B8A" w:rsidRPr="006E7D9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7D92" w:rsidRDefault="006E7D92" w:rsidP="00564E3C">
      <w:pPr>
        <w:spacing w:after="0" w:line="240" w:lineRule="auto"/>
      </w:pPr>
      <w:r>
        <w:separator/>
      </w:r>
    </w:p>
  </w:endnote>
  <w:endnote w:type="continuationSeparator" w:id="0">
    <w:p w:rsidR="006E7D92" w:rsidRDefault="006E7D9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E7D92">
      <w:rPr>
        <w:rFonts w:ascii="Times New Roman" w:hAnsi="Times New Roman" w:cs="Times New Roman"/>
        <w:noProof/>
        <w:sz w:val="24"/>
        <w:szCs w:val="24"/>
      </w:rPr>
      <w:t>12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7D92" w:rsidRDefault="006E7D92" w:rsidP="00564E3C">
      <w:pPr>
        <w:spacing w:after="0" w:line="240" w:lineRule="auto"/>
      </w:pPr>
      <w:r>
        <w:separator/>
      </w:r>
    </w:p>
  </w:footnote>
  <w:footnote w:type="continuationSeparator" w:id="0">
    <w:p w:rsidR="006E7D92" w:rsidRDefault="006E7D9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D92"/>
    <w:rsid w:val="00372DC6"/>
    <w:rsid w:val="00564E3C"/>
    <w:rsid w:val="0064591D"/>
    <w:rsid w:val="006E7D92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3F473"/>
  <w15:chartTrackingRefBased/>
  <w15:docId w15:val="{0AE6F899-0E12-4EAB-8AE3-B4C9B3888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2016-01-12T20:38:00Z</dcterms:created>
  <dcterms:modified xsi:type="dcterms:W3CDTF">2016-01-12T20:38:00Z</dcterms:modified>
</cp:coreProperties>
</file>