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CF1" w:rsidRPr="00A91CF1" w:rsidRDefault="00A91CF1" w:rsidP="00A91CF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A91CF1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HERDY</w:t>
      </w:r>
      <w:r w:rsidRPr="00A91C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 w:rsidRPr="00A91C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A91C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A91C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A91CF1" w:rsidRPr="00A91CF1" w:rsidRDefault="00A91CF1" w:rsidP="00A91CF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91C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London. Mason.</w:t>
      </w:r>
    </w:p>
    <w:p w:rsidR="00A91CF1" w:rsidRPr="00A91CF1" w:rsidRDefault="00A91CF1" w:rsidP="00A91CF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91CF1" w:rsidRPr="00A91CF1" w:rsidRDefault="00A91CF1" w:rsidP="00A91CF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91CF1" w:rsidRPr="00A91CF1" w:rsidRDefault="00A91CF1" w:rsidP="00A91CF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91C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A91C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John Norfolk(q.v.) brought a plaint of debt against him.</w:t>
      </w:r>
    </w:p>
    <w:p w:rsidR="00A91CF1" w:rsidRPr="00A91CF1" w:rsidRDefault="00A91CF1" w:rsidP="00A91CF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91C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A91C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A91CF1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A91CF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A91C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A91CF1" w:rsidRPr="00A91CF1" w:rsidRDefault="00A91CF1" w:rsidP="00A91CF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91CF1" w:rsidRPr="00A91CF1" w:rsidRDefault="00A91CF1" w:rsidP="00A91CF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A91CF1" w:rsidRPr="00A91CF1" w:rsidRDefault="00A91CF1" w:rsidP="00A91CF1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91CF1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7 March 2016</w:t>
      </w:r>
    </w:p>
    <w:p w:rsidR="006B2F86" w:rsidRPr="00A91CF1" w:rsidRDefault="00A91CF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A91CF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1CF1" w:rsidRDefault="00A91CF1" w:rsidP="00E71FC3">
      <w:pPr>
        <w:spacing w:after="0" w:line="240" w:lineRule="auto"/>
      </w:pPr>
      <w:r>
        <w:separator/>
      </w:r>
    </w:p>
  </w:endnote>
  <w:endnote w:type="continuationSeparator" w:id="0">
    <w:p w:rsidR="00A91CF1" w:rsidRDefault="00A91CF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1CF1" w:rsidRDefault="00A91CF1" w:rsidP="00E71FC3">
      <w:pPr>
        <w:spacing w:after="0" w:line="240" w:lineRule="auto"/>
      </w:pPr>
      <w:r>
        <w:separator/>
      </w:r>
    </w:p>
  </w:footnote>
  <w:footnote w:type="continuationSeparator" w:id="0">
    <w:p w:rsidR="00A91CF1" w:rsidRDefault="00A91CF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CF1"/>
    <w:rsid w:val="00A91CF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CFEACC-0C49-4089-9D5B-D9F8F2A6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91C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2016-05-15T21:20:00Z</dcterms:created>
  <dcterms:modified xsi:type="dcterms:W3CDTF">2016-05-15T21:21:00Z</dcterms:modified>
</cp:coreProperties>
</file>