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BC924" w14:textId="77777777" w:rsidR="00D065F4" w:rsidRDefault="00D065F4" w:rsidP="00D065F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Richard HERDWYK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626068B5" w14:textId="77777777" w:rsidR="00D065F4" w:rsidRDefault="00D065F4" w:rsidP="00D065F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279DC0B2" w14:textId="77777777" w:rsidR="00D065F4" w:rsidRDefault="00D065F4" w:rsidP="00D065F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9F63771" w14:textId="77777777" w:rsidR="00D065F4" w:rsidRDefault="00D065F4" w:rsidP="00D065F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5B9CE88" w14:textId="77777777" w:rsidR="00D065F4" w:rsidRDefault="00D065F4" w:rsidP="00D065F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the garrison of Carmarthen/Newcastle Emlyn under the command</w:t>
      </w:r>
    </w:p>
    <w:p w14:paraId="64350122" w14:textId="77777777" w:rsidR="00D065F4" w:rsidRDefault="00D065F4" w:rsidP="00D065F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of Sir Rustin de Villeneuve(q.v.).</w:t>
      </w:r>
    </w:p>
    <w:p w14:paraId="60796B5D" w14:textId="77777777" w:rsidR="00D065F4" w:rsidRDefault="00D065F4" w:rsidP="00D065F4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E101/43/29, m4,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2D18ABD9" w14:textId="77777777" w:rsidR="00D065F4" w:rsidRDefault="00D065F4" w:rsidP="00D065F4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26856E3D" w14:textId="77777777" w:rsidR="00D065F4" w:rsidRDefault="00D065F4" w:rsidP="00D065F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7E2DBCC" w14:textId="77777777" w:rsidR="00D065F4" w:rsidRDefault="00D065F4" w:rsidP="00D065F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516FF73" w14:textId="77777777" w:rsidR="00D065F4" w:rsidRDefault="00D065F4" w:rsidP="00D065F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26 November 2022</w:t>
      </w:r>
    </w:p>
    <w:p w14:paraId="1FBBF98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C89D8" w14:textId="77777777" w:rsidR="00D065F4" w:rsidRDefault="00D065F4" w:rsidP="009139A6">
      <w:r>
        <w:separator/>
      </w:r>
    </w:p>
  </w:endnote>
  <w:endnote w:type="continuationSeparator" w:id="0">
    <w:p w14:paraId="393D3D88" w14:textId="77777777" w:rsidR="00D065F4" w:rsidRDefault="00D065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F6C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2162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66E5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12BE1" w14:textId="77777777" w:rsidR="00D065F4" w:rsidRDefault="00D065F4" w:rsidP="009139A6">
      <w:r>
        <w:separator/>
      </w:r>
    </w:p>
  </w:footnote>
  <w:footnote w:type="continuationSeparator" w:id="0">
    <w:p w14:paraId="10B4F0F0" w14:textId="77777777" w:rsidR="00D065F4" w:rsidRDefault="00D065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38F4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671F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1CD9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5F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065F4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11D14"/>
  <w15:chartTrackingRefBased/>
  <w15:docId w15:val="{4E168CEB-1DCD-47A2-80B8-7F3FD41E7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2022-12-15T21:43:00Z</dcterms:created>
  <dcterms:modified xsi:type="dcterms:W3CDTF">2022-12-15T21:43:00Z</dcterms:modified>
</cp:coreProperties>
</file>