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8D2FD" w14:textId="79F5ED7D" w:rsidR="006B2F86" w:rsidRDefault="006D0377" w:rsidP="00E71FC3">
      <w:pPr>
        <w:pStyle w:val="NoSpacing"/>
      </w:pPr>
      <w:r>
        <w:rPr>
          <w:u w:val="single"/>
        </w:rPr>
        <w:t>Henry HERDWYK</w:t>
      </w:r>
      <w:r>
        <w:t xml:space="preserve">   </w:t>
      </w:r>
      <w:proofErr w:type="gramStart"/>
      <w:r>
        <w:t xml:space="preserve">   (</w:t>
      </w:r>
      <w:proofErr w:type="gramEnd"/>
      <w:r>
        <w:t>d.1476-8)</w:t>
      </w:r>
    </w:p>
    <w:p w14:paraId="6AA4C7A6" w14:textId="45DDEAE2" w:rsidR="006D0377" w:rsidRDefault="006D0377" w:rsidP="00E71FC3">
      <w:pPr>
        <w:pStyle w:val="NoSpacing"/>
      </w:pPr>
      <w:r>
        <w:t xml:space="preserve">of </w:t>
      </w:r>
      <w:proofErr w:type="spellStart"/>
      <w:r>
        <w:t>Gunby</w:t>
      </w:r>
      <w:proofErr w:type="spellEnd"/>
      <w:r>
        <w:t>, East Riding of Yorkshire.</w:t>
      </w:r>
    </w:p>
    <w:p w14:paraId="6D88AF86" w14:textId="2FC29633" w:rsidR="006D0377" w:rsidRDefault="006D0377" w:rsidP="00E71FC3">
      <w:pPr>
        <w:pStyle w:val="NoSpacing"/>
      </w:pPr>
    </w:p>
    <w:p w14:paraId="5708F95E" w14:textId="0E5378FF" w:rsidR="006D0377" w:rsidRDefault="006D0377" w:rsidP="00E71FC3">
      <w:pPr>
        <w:pStyle w:val="NoSpacing"/>
      </w:pPr>
    </w:p>
    <w:p w14:paraId="33558D0E" w14:textId="754B861B" w:rsidR="006D0377" w:rsidRDefault="006D0377" w:rsidP="00E71FC3">
      <w:pPr>
        <w:pStyle w:val="NoSpacing"/>
      </w:pPr>
      <w:r>
        <w:t xml:space="preserve">  3 Jun.1476</w:t>
      </w:r>
      <w:r>
        <w:tab/>
      </w:r>
      <w:r>
        <w:t>He made his Will.   (W.Y.R. p.83)</w:t>
      </w:r>
    </w:p>
    <w:p w14:paraId="3BB413E2" w14:textId="77777777" w:rsidR="006D0377" w:rsidRDefault="006D0377" w:rsidP="006D0377">
      <w:pPr>
        <w:pStyle w:val="NoSpacing"/>
      </w:pPr>
      <w:r>
        <w:t>16 Mar.1478</w:t>
      </w:r>
      <w:r>
        <w:tab/>
      </w:r>
      <w:r>
        <w:t>Probate of his Will.   (ibid.)</w:t>
      </w:r>
    </w:p>
    <w:p w14:paraId="066B889E" w14:textId="77777777" w:rsidR="006D0377" w:rsidRDefault="006D0377" w:rsidP="006D0377">
      <w:pPr>
        <w:pStyle w:val="NoSpacing"/>
      </w:pPr>
    </w:p>
    <w:p w14:paraId="6664BBC2" w14:textId="77777777" w:rsidR="006D0377" w:rsidRDefault="006D0377" w:rsidP="006D0377">
      <w:pPr>
        <w:pStyle w:val="NoSpacing"/>
      </w:pPr>
    </w:p>
    <w:p w14:paraId="6D64AC72" w14:textId="418401AE" w:rsidR="006D0377" w:rsidRPr="006D0377" w:rsidRDefault="006D0377" w:rsidP="006D0377">
      <w:pPr>
        <w:pStyle w:val="NoSpacing"/>
      </w:pPr>
      <w:r>
        <w:t>19 March 2018</w:t>
      </w:r>
      <w:bookmarkStart w:id="0" w:name="_GoBack"/>
      <w:bookmarkEnd w:id="0"/>
    </w:p>
    <w:sectPr w:rsidR="006D0377" w:rsidRPr="006D03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E2F30" w14:textId="77777777" w:rsidR="006D0377" w:rsidRDefault="006D0377" w:rsidP="00E71FC3">
      <w:pPr>
        <w:spacing w:after="0" w:line="240" w:lineRule="auto"/>
      </w:pPr>
      <w:r>
        <w:separator/>
      </w:r>
    </w:p>
  </w:endnote>
  <w:endnote w:type="continuationSeparator" w:id="0">
    <w:p w14:paraId="78F4C20F" w14:textId="77777777" w:rsidR="006D0377" w:rsidRDefault="006D03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F50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6632D" w14:textId="77777777" w:rsidR="006D0377" w:rsidRDefault="006D0377" w:rsidP="00E71FC3">
      <w:pPr>
        <w:spacing w:after="0" w:line="240" w:lineRule="auto"/>
      </w:pPr>
      <w:r>
        <w:separator/>
      </w:r>
    </w:p>
  </w:footnote>
  <w:footnote w:type="continuationSeparator" w:id="0">
    <w:p w14:paraId="2620EFD9" w14:textId="77777777" w:rsidR="006D0377" w:rsidRDefault="006D03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377"/>
    <w:rsid w:val="001A7C09"/>
    <w:rsid w:val="00577BD5"/>
    <w:rsid w:val="00656CBA"/>
    <w:rsid w:val="006A1F77"/>
    <w:rsid w:val="006D03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8ADC3"/>
  <w15:chartTrackingRefBased/>
  <w15:docId w15:val="{2939A6BF-B1A3-4E92-83E9-6C44F517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2018-03-19T21:56:00Z</dcterms:created>
  <dcterms:modified xsi:type="dcterms:W3CDTF">2018-03-19T22:01:00Z</dcterms:modified>
</cp:coreProperties>
</file>