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89A7C" w14:textId="77777777" w:rsidR="001B5F48" w:rsidRDefault="001B5F48" w:rsidP="001B5F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HERDWAYE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EDB5C3E" w14:textId="77777777" w:rsidR="001B5F48" w:rsidRDefault="001B5F48" w:rsidP="001B5F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Orton Waterville, Huntingdonshire. Yeoman.</w:t>
      </w:r>
    </w:p>
    <w:p w14:paraId="306E7E28" w14:textId="77777777" w:rsidR="001B5F48" w:rsidRDefault="001B5F48" w:rsidP="001B5F48">
      <w:pPr>
        <w:rPr>
          <w:rFonts w:ascii="Times New Roman" w:hAnsi="Times New Roman" w:cs="Times New Roman"/>
        </w:rPr>
      </w:pPr>
    </w:p>
    <w:p w14:paraId="19EA90E3" w14:textId="77777777" w:rsidR="001B5F48" w:rsidRDefault="001B5F48" w:rsidP="001B5F48">
      <w:pPr>
        <w:rPr>
          <w:rFonts w:ascii="Times New Roman" w:hAnsi="Times New Roman" w:cs="Times New Roman"/>
        </w:rPr>
      </w:pPr>
    </w:p>
    <w:p w14:paraId="56C50B76" w14:textId="77777777" w:rsidR="001B5F48" w:rsidRDefault="001B5F48" w:rsidP="001B5F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Ramsay, Abbot of Peterborough(q.v.), brought a plaint of debt</w:t>
      </w:r>
    </w:p>
    <w:p w14:paraId="60559425" w14:textId="0088E60B" w:rsidR="001B5F48" w:rsidRDefault="001B5F48" w:rsidP="001B5F4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Philip Smyth of </w:t>
      </w:r>
      <w:proofErr w:type="spellStart"/>
      <w:r>
        <w:rPr>
          <w:rFonts w:ascii="Times New Roman" w:hAnsi="Times New Roman" w:cs="Times New Roman"/>
        </w:rPr>
        <w:t>Aylton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</w:t>
      </w:r>
      <w:bookmarkStart w:id="0" w:name="_GoBack"/>
      <w:bookmarkEnd w:id="0"/>
      <w:r>
        <w:rPr>
          <w:rFonts w:ascii="Times New Roman" w:hAnsi="Times New Roman" w:cs="Times New Roman"/>
        </w:rPr>
        <w:t>Peterborough(q.v.).</w:t>
      </w:r>
    </w:p>
    <w:p w14:paraId="4E2126F5" w14:textId="77777777" w:rsidR="001B5F48" w:rsidRDefault="001B5F48" w:rsidP="001B5F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8E064D6" w14:textId="77777777" w:rsidR="001B5F48" w:rsidRDefault="001B5F48" w:rsidP="001B5F48">
      <w:pPr>
        <w:rPr>
          <w:rFonts w:ascii="Times New Roman" w:hAnsi="Times New Roman" w:cs="Times New Roman"/>
        </w:rPr>
      </w:pPr>
    </w:p>
    <w:p w14:paraId="03894BCC" w14:textId="77777777" w:rsidR="001B5F48" w:rsidRDefault="001B5F48" w:rsidP="001B5F48">
      <w:pPr>
        <w:rPr>
          <w:rFonts w:ascii="Times New Roman" w:hAnsi="Times New Roman" w:cs="Times New Roman"/>
        </w:rPr>
      </w:pPr>
    </w:p>
    <w:p w14:paraId="452D93B8" w14:textId="77777777" w:rsidR="001B5F48" w:rsidRDefault="001B5F48" w:rsidP="001B5F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November 2018</w:t>
      </w:r>
    </w:p>
    <w:p w14:paraId="1BE9C780" w14:textId="77777777" w:rsidR="006B2F86" w:rsidRPr="00E71FC3" w:rsidRDefault="001B5F4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30BAC" w14:textId="77777777" w:rsidR="001B5F48" w:rsidRDefault="001B5F48" w:rsidP="00E71FC3">
      <w:r>
        <w:separator/>
      </w:r>
    </w:p>
  </w:endnote>
  <w:endnote w:type="continuationSeparator" w:id="0">
    <w:p w14:paraId="538A27E3" w14:textId="77777777" w:rsidR="001B5F48" w:rsidRDefault="001B5F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934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73E6E" w14:textId="77777777" w:rsidR="001B5F48" w:rsidRDefault="001B5F48" w:rsidP="00E71FC3">
      <w:r>
        <w:separator/>
      </w:r>
    </w:p>
  </w:footnote>
  <w:footnote w:type="continuationSeparator" w:id="0">
    <w:p w14:paraId="3957CFC3" w14:textId="77777777" w:rsidR="001B5F48" w:rsidRDefault="001B5F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48"/>
    <w:rsid w:val="001A7C09"/>
    <w:rsid w:val="001B5F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81186"/>
  <w15:chartTrackingRefBased/>
  <w15:docId w15:val="{C99ECE37-1BB3-4E1C-9D0B-C91778A2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5F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B5F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2018-11-23T20:17:00Z</dcterms:created>
  <dcterms:modified xsi:type="dcterms:W3CDTF">2018-11-23T20:17:00Z</dcterms:modified>
</cp:coreProperties>
</file>