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EADFA" w14:textId="77777777" w:rsidR="00CC264F" w:rsidRDefault="00CC264F" w:rsidP="00CC26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HERDMAN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60052310" w14:textId="77777777" w:rsidR="00CC264F" w:rsidRDefault="00CC264F" w:rsidP="00CC26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1F1573" w14:textId="77777777" w:rsidR="00CC264F" w:rsidRDefault="00CC264F" w:rsidP="00CC26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86A131" w14:textId="77777777" w:rsidR="00CC264F" w:rsidRDefault="00CC264F" w:rsidP="00CC26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Romsey, Hampshire,</w:t>
      </w:r>
    </w:p>
    <w:p w14:paraId="5EE2820E" w14:textId="77777777" w:rsidR="00CC264F" w:rsidRDefault="00CC264F" w:rsidP="00CC26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</w:t>
      </w:r>
      <w:proofErr w:type="gramStart"/>
      <w:r>
        <w:rPr>
          <w:rFonts w:ascii="Times New Roman" w:hAnsi="Times New Roman" w:cs="Times New Roman"/>
          <w:sz w:val="24"/>
          <w:szCs w:val="24"/>
        </w:rPr>
        <w:t>lands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Sir Thomas West(q.v.).</w:t>
      </w:r>
    </w:p>
    <w:p w14:paraId="32A44833" w14:textId="72C4D1E5" w:rsidR="00CC264F" w:rsidRDefault="00CC264F" w:rsidP="00225A1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A17421">
        <w:rPr>
          <w:rFonts w:ascii="Times New Roman" w:hAnsi="Times New Roman" w:cs="Times New Roman"/>
          <w:sz w:val="24"/>
          <w:szCs w:val="24"/>
        </w:rPr>
        <w:t>https://inquisitionspostmortem.ac.uk/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19-52)</w:t>
      </w:r>
      <w:r w:rsidR="00225A1F">
        <w:rPr>
          <w:rFonts w:ascii="Times New Roman" w:hAnsi="Times New Roman" w:cs="Times New Roman"/>
          <w:sz w:val="24"/>
          <w:szCs w:val="24"/>
        </w:rPr>
        <w:tab/>
      </w:r>
    </w:p>
    <w:p w14:paraId="56AC8DF7" w14:textId="77777777" w:rsidR="00225A1F" w:rsidRDefault="00225A1F" w:rsidP="00225A1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04"/>
        </w:tabs>
        <w:rPr>
          <w:rFonts w:ascii="Times New Roman" w:hAnsi="Times New Roman" w:cs="Times New Roman"/>
          <w:sz w:val="24"/>
          <w:szCs w:val="24"/>
        </w:rPr>
      </w:pPr>
    </w:p>
    <w:p w14:paraId="6372A2B1" w14:textId="77777777" w:rsidR="00CC264F" w:rsidRDefault="00CC264F" w:rsidP="00CC26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D85C28" w14:textId="77777777" w:rsidR="00CC264F" w:rsidRDefault="00CC264F" w:rsidP="00CC26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544E09" w14:textId="77777777" w:rsidR="00CC264F" w:rsidRPr="00C64C40" w:rsidRDefault="00CC264F" w:rsidP="00CC26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2022</w:t>
      </w:r>
    </w:p>
    <w:p w14:paraId="44CE5DAA" w14:textId="3F429180" w:rsidR="00BA00AB" w:rsidRPr="00CC264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C26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CE36DA" w14:textId="77777777" w:rsidR="00CC264F" w:rsidRDefault="00CC264F" w:rsidP="009139A6">
      <w:r>
        <w:separator/>
      </w:r>
    </w:p>
  </w:endnote>
  <w:endnote w:type="continuationSeparator" w:id="0">
    <w:p w14:paraId="6EB66CEA" w14:textId="77777777" w:rsidR="00CC264F" w:rsidRDefault="00CC26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59D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903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3C1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EC2151" w14:textId="77777777" w:rsidR="00CC264F" w:rsidRDefault="00CC264F" w:rsidP="009139A6">
      <w:r>
        <w:separator/>
      </w:r>
    </w:p>
  </w:footnote>
  <w:footnote w:type="continuationSeparator" w:id="0">
    <w:p w14:paraId="29CF051E" w14:textId="77777777" w:rsidR="00CC264F" w:rsidRDefault="00CC26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765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191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674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4F"/>
    <w:rsid w:val="000666E0"/>
    <w:rsid w:val="00225A1F"/>
    <w:rsid w:val="002510B7"/>
    <w:rsid w:val="005C130B"/>
    <w:rsid w:val="005F7BA7"/>
    <w:rsid w:val="008205FD"/>
    <w:rsid w:val="00826F5C"/>
    <w:rsid w:val="009139A6"/>
    <w:rsid w:val="009448BB"/>
    <w:rsid w:val="00A3176C"/>
    <w:rsid w:val="00AE65F8"/>
    <w:rsid w:val="00BA00AB"/>
    <w:rsid w:val="00CB4ED9"/>
    <w:rsid w:val="00CC264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E5E99"/>
  <w15:chartTrackingRefBased/>
  <w15:docId w15:val="{34AC7B49-3D77-4FDE-B160-EBC6F28D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2022-02-23T19:47:00Z</dcterms:created>
  <dcterms:modified xsi:type="dcterms:W3CDTF">2024-11-19T09:19:00Z</dcterms:modified>
</cp:coreProperties>
</file>