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DCCBD2" w14:textId="77777777" w:rsidR="00073CC6" w:rsidRDefault="00073CC6" w:rsidP="00073CC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HERDEWYK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5B83F2C8" w14:textId="77777777" w:rsidR="00073CC6" w:rsidRDefault="00073CC6" w:rsidP="00073CC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Coventry. Walker.</w:t>
      </w:r>
    </w:p>
    <w:p w14:paraId="7005C509" w14:textId="77777777" w:rsidR="00073CC6" w:rsidRDefault="00073CC6" w:rsidP="00073CC6">
      <w:pPr>
        <w:pStyle w:val="NoSpacing"/>
        <w:jc w:val="both"/>
        <w:rPr>
          <w:rFonts w:cs="Times New Roman"/>
          <w:szCs w:val="24"/>
        </w:rPr>
      </w:pPr>
    </w:p>
    <w:p w14:paraId="2864D711" w14:textId="77777777" w:rsidR="00073CC6" w:rsidRDefault="00073CC6" w:rsidP="00073CC6">
      <w:pPr>
        <w:pStyle w:val="NoSpacing"/>
        <w:jc w:val="both"/>
        <w:rPr>
          <w:rFonts w:cs="Times New Roman"/>
          <w:szCs w:val="24"/>
        </w:rPr>
      </w:pPr>
    </w:p>
    <w:p w14:paraId="3F9B7720" w14:textId="77777777" w:rsidR="00073CC6" w:rsidRDefault="00073CC6" w:rsidP="00073CC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Eylesmere</w:t>
      </w:r>
      <w:proofErr w:type="spellEnd"/>
      <w:r>
        <w:rPr>
          <w:rFonts w:cs="Times New Roman"/>
          <w:szCs w:val="24"/>
        </w:rPr>
        <w:t xml:space="preserve">(q.v.) brought a plaint of debt against him, </w:t>
      </w:r>
      <w:proofErr w:type="gramStart"/>
      <w:r>
        <w:rPr>
          <w:rFonts w:cs="Times New Roman"/>
          <w:szCs w:val="24"/>
        </w:rPr>
        <w:t>Thomas</w:t>
      </w:r>
      <w:proofErr w:type="gramEnd"/>
    </w:p>
    <w:p w14:paraId="4A35D932" w14:textId="77777777" w:rsidR="00073CC6" w:rsidRDefault="00073CC6" w:rsidP="00073CC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Caldewell</w:t>
      </w:r>
      <w:proofErr w:type="spellEnd"/>
      <w:r>
        <w:rPr>
          <w:rFonts w:cs="Times New Roman"/>
          <w:szCs w:val="24"/>
        </w:rPr>
        <w:t xml:space="preserve"> of Coventry(q.v.) and William </w:t>
      </w:r>
      <w:proofErr w:type="spellStart"/>
      <w:r>
        <w:rPr>
          <w:rFonts w:cs="Times New Roman"/>
          <w:szCs w:val="24"/>
        </w:rPr>
        <w:t>Sporryour</w:t>
      </w:r>
      <w:proofErr w:type="spellEnd"/>
      <w:r>
        <w:rPr>
          <w:rFonts w:cs="Times New Roman"/>
          <w:szCs w:val="24"/>
        </w:rPr>
        <w:t xml:space="preserve"> of Coventry(q.v.).</w:t>
      </w:r>
    </w:p>
    <w:p w14:paraId="0EDA3373" w14:textId="77777777" w:rsidR="00073CC6" w:rsidRDefault="00073CC6" w:rsidP="00073CC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43565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63F485E9" w14:textId="77777777" w:rsidR="00073CC6" w:rsidRDefault="00073CC6" w:rsidP="00073CC6">
      <w:pPr>
        <w:pStyle w:val="NoSpacing"/>
        <w:jc w:val="both"/>
        <w:rPr>
          <w:rFonts w:cs="Times New Roman"/>
          <w:szCs w:val="24"/>
        </w:rPr>
      </w:pPr>
    </w:p>
    <w:p w14:paraId="36C23242" w14:textId="77777777" w:rsidR="00073CC6" w:rsidRDefault="00073CC6" w:rsidP="00073CC6">
      <w:pPr>
        <w:pStyle w:val="NoSpacing"/>
        <w:jc w:val="both"/>
        <w:rPr>
          <w:rFonts w:cs="Times New Roman"/>
          <w:szCs w:val="24"/>
        </w:rPr>
      </w:pPr>
    </w:p>
    <w:p w14:paraId="530ED60F" w14:textId="77777777" w:rsidR="00073CC6" w:rsidRDefault="00073CC6" w:rsidP="00073CC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 May 2024</w:t>
      </w:r>
    </w:p>
    <w:p w14:paraId="150FE0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BB87C0" w14:textId="77777777" w:rsidR="00073CC6" w:rsidRDefault="00073CC6" w:rsidP="009139A6">
      <w:r>
        <w:separator/>
      </w:r>
    </w:p>
  </w:endnote>
  <w:endnote w:type="continuationSeparator" w:id="0">
    <w:p w14:paraId="7EDB5F00" w14:textId="77777777" w:rsidR="00073CC6" w:rsidRDefault="00073C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C25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A52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919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00C40B" w14:textId="77777777" w:rsidR="00073CC6" w:rsidRDefault="00073CC6" w:rsidP="009139A6">
      <w:r>
        <w:separator/>
      </w:r>
    </w:p>
  </w:footnote>
  <w:footnote w:type="continuationSeparator" w:id="0">
    <w:p w14:paraId="57F9F80D" w14:textId="77777777" w:rsidR="00073CC6" w:rsidRDefault="00073C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6528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E9B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02C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CC6"/>
    <w:rsid w:val="000666E0"/>
    <w:rsid w:val="00073CC6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5E9C1"/>
  <w15:chartTrackingRefBased/>
  <w15:docId w15:val="{1F02F927-208D-4D18-BCD0-51B8D949E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73C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2024-05-04T14:11:00Z</dcterms:created>
  <dcterms:modified xsi:type="dcterms:W3CDTF">2024-05-04T14:14:00Z</dcterms:modified>
</cp:coreProperties>
</file>