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4CFEC" w14:textId="77777777" w:rsidR="00634987" w:rsidRDefault="00634987" w:rsidP="006349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de HERDEWYK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4E6953B8" w14:textId="77777777" w:rsidR="00634987" w:rsidRDefault="00634987" w:rsidP="006349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Hardwick, Derbyshire.</w:t>
      </w:r>
    </w:p>
    <w:p w14:paraId="39BDA285" w14:textId="77777777" w:rsidR="00634987" w:rsidRDefault="00634987" w:rsidP="006349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1098A4" w14:textId="77777777" w:rsidR="00634987" w:rsidRDefault="00634987" w:rsidP="006349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BC9AA2" w14:textId="77777777" w:rsidR="00634987" w:rsidRDefault="00634987" w:rsidP="00634987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to levy and collect in Derbyshire the tax of a </w:t>
      </w:r>
      <w:proofErr w:type="gramStart"/>
      <w:r>
        <w:rPr>
          <w:rFonts w:ascii="Times New Roman" w:hAnsi="Times New Roman" w:cs="Times New Roman"/>
          <w:sz w:val="24"/>
          <w:szCs w:val="24"/>
        </w:rPr>
        <w:t>fifteenth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84DE2B" w14:textId="77777777" w:rsidR="00634987" w:rsidRDefault="00634987" w:rsidP="0063498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 a tenth granted to the King at the last Parliament.</w:t>
      </w:r>
    </w:p>
    <w:p w14:paraId="604BDCA1" w14:textId="77777777" w:rsidR="00634987" w:rsidRDefault="00634987" w:rsidP="006349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p.187)</w:t>
      </w:r>
    </w:p>
    <w:p w14:paraId="595BF17E" w14:textId="77777777" w:rsidR="00634987" w:rsidRDefault="00634987" w:rsidP="006349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4C42EB" w14:textId="77777777" w:rsidR="00634987" w:rsidRDefault="00634987" w:rsidP="006349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B00A8A" w14:textId="77777777" w:rsidR="00634987" w:rsidRDefault="00634987" w:rsidP="006349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May 2021</w:t>
      </w:r>
    </w:p>
    <w:p w14:paraId="717BB04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FBB6C" w14:textId="77777777" w:rsidR="00634987" w:rsidRDefault="00634987" w:rsidP="009139A6">
      <w:r>
        <w:separator/>
      </w:r>
    </w:p>
  </w:endnote>
  <w:endnote w:type="continuationSeparator" w:id="0">
    <w:p w14:paraId="7A5D0F6F" w14:textId="77777777" w:rsidR="00634987" w:rsidRDefault="0063498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4305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E2A6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15AF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79C0B" w14:textId="77777777" w:rsidR="00634987" w:rsidRDefault="00634987" w:rsidP="009139A6">
      <w:r>
        <w:separator/>
      </w:r>
    </w:p>
  </w:footnote>
  <w:footnote w:type="continuationSeparator" w:id="0">
    <w:p w14:paraId="4FEF89A8" w14:textId="77777777" w:rsidR="00634987" w:rsidRDefault="0063498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5664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7BC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6EF9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987"/>
    <w:rsid w:val="000666E0"/>
    <w:rsid w:val="002510B7"/>
    <w:rsid w:val="005C130B"/>
    <w:rsid w:val="00634987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9F8BB"/>
  <w15:chartTrackingRefBased/>
  <w15:docId w15:val="{114E871A-1A8B-49C0-9229-BC5D773D4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2021-05-28T15:38:00Z</dcterms:created>
  <dcterms:modified xsi:type="dcterms:W3CDTF">2021-05-28T15:39:00Z</dcterms:modified>
</cp:coreProperties>
</file>