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B71E" w14:textId="77777777" w:rsidR="00A445E0" w:rsidRDefault="00A445E0" w:rsidP="00A445E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HERDEWYK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4D66A5CE" w14:textId="77777777" w:rsidR="00A445E0" w:rsidRDefault="00A445E0" w:rsidP="00A445E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75F3BA9B" w14:textId="77777777" w:rsidR="00A445E0" w:rsidRDefault="00A445E0" w:rsidP="00A445E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24AC64B" w14:textId="77777777" w:rsidR="00A445E0" w:rsidRDefault="00A445E0" w:rsidP="00A445E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9A5F9FF" w14:textId="77777777" w:rsidR="00A445E0" w:rsidRDefault="00A445E0" w:rsidP="00A445E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5F7481CD" w14:textId="77777777" w:rsidR="00A445E0" w:rsidRDefault="00A445E0" w:rsidP="00A445E0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3A49155" w14:textId="77777777" w:rsidR="00A445E0" w:rsidRDefault="00A445E0" w:rsidP="00A445E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2B682706" w14:textId="77777777" w:rsidR="00A445E0" w:rsidRDefault="00A445E0" w:rsidP="00A445E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5ADCD0C" w14:textId="77777777" w:rsidR="00A445E0" w:rsidRDefault="00A445E0" w:rsidP="00A445E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7A02439" w14:textId="77777777" w:rsidR="00A445E0" w:rsidRDefault="00A445E0" w:rsidP="00A445E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11 January 2023</w:t>
      </w:r>
    </w:p>
    <w:p w14:paraId="257FEF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87E98" w14:textId="77777777" w:rsidR="00A445E0" w:rsidRDefault="00A445E0" w:rsidP="009139A6">
      <w:r>
        <w:separator/>
      </w:r>
    </w:p>
  </w:endnote>
  <w:endnote w:type="continuationSeparator" w:id="0">
    <w:p w14:paraId="55ACD009" w14:textId="77777777" w:rsidR="00A445E0" w:rsidRDefault="00A445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93C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68D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C98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7D611" w14:textId="77777777" w:rsidR="00A445E0" w:rsidRDefault="00A445E0" w:rsidP="009139A6">
      <w:r>
        <w:separator/>
      </w:r>
    </w:p>
  </w:footnote>
  <w:footnote w:type="continuationSeparator" w:id="0">
    <w:p w14:paraId="02E3C8A5" w14:textId="77777777" w:rsidR="00A445E0" w:rsidRDefault="00A445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B7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122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AE4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5E0"/>
    <w:rsid w:val="000666E0"/>
    <w:rsid w:val="002510B7"/>
    <w:rsid w:val="005C130B"/>
    <w:rsid w:val="00826F5C"/>
    <w:rsid w:val="009139A6"/>
    <w:rsid w:val="009448BB"/>
    <w:rsid w:val="00947624"/>
    <w:rsid w:val="00A3176C"/>
    <w:rsid w:val="00A445E0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C45EC"/>
  <w15:chartTrackingRefBased/>
  <w15:docId w15:val="{A7444783-3914-42CC-97EC-13BB79576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2023-02-27T21:56:00Z</dcterms:created>
  <dcterms:modified xsi:type="dcterms:W3CDTF">2023-02-27T21:56:00Z</dcterms:modified>
</cp:coreProperties>
</file>