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7E425" w14:textId="37FFD82F" w:rsidR="006B2F86" w:rsidRDefault="00957E60" w:rsidP="00E71FC3">
      <w:pPr>
        <w:pStyle w:val="NoSpacing"/>
      </w:pPr>
      <w:r>
        <w:rPr>
          <w:u w:val="single"/>
        </w:rPr>
        <w:t>John HERDEWYK</w:t>
      </w:r>
      <w:r>
        <w:t xml:space="preserve">   </w:t>
      </w:r>
      <w:proofErr w:type="gramStart"/>
      <w:r>
        <w:t xml:space="preserve">   (</w:t>
      </w:r>
      <w:proofErr w:type="gramEnd"/>
      <w:r>
        <w:t>fl.1403)</w:t>
      </w:r>
    </w:p>
    <w:p w14:paraId="6D154F33" w14:textId="6BD836C9" w:rsidR="00957E60" w:rsidRDefault="00957E60" w:rsidP="00E71FC3">
      <w:pPr>
        <w:pStyle w:val="NoSpacing"/>
      </w:pPr>
      <w:r>
        <w:t>of London. Haberdasher.</w:t>
      </w:r>
    </w:p>
    <w:p w14:paraId="60BAAB63" w14:textId="744DE43B" w:rsidR="00957E60" w:rsidRDefault="00957E60" w:rsidP="00E71FC3">
      <w:pPr>
        <w:pStyle w:val="NoSpacing"/>
      </w:pPr>
    </w:p>
    <w:p w14:paraId="6B39A185" w14:textId="1CF64F59" w:rsidR="00957E60" w:rsidRDefault="00957E60" w:rsidP="00E71FC3">
      <w:pPr>
        <w:pStyle w:val="NoSpacing"/>
      </w:pPr>
    </w:p>
    <w:p w14:paraId="304ECFB1" w14:textId="58D819BB" w:rsidR="00957E60" w:rsidRDefault="00957E60" w:rsidP="00E71FC3">
      <w:pPr>
        <w:pStyle w:val="NoSpacing"/>
      </w:pPr>
      <w:r>
        <w:tab/>
        <w:t>1403</w:t>
      </w:r>
      <w:r>
        <w:tab/>
        <w:t>He made his Will.</w:t>
      </w:r>
    </w:p>
    <w:p w14:paraId="755FFCC9" w14:textId="768016E6" w:rsidR="00957E60" w:rsidRDefault="00957E60" w:rsidP="00E71FC3">
      <w:pPr>
        <w:pStyle w:val="NoSpacing"/>
      </w:pPr>
      <w:r>
        <w:tab/>
      </w:r>
      <w:r>
        <w:tab/>
      </w: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193)</w:t>
      </w:r>
    </w:p>
    <w:p w14:paraId="2AFB76E2" w14:textId="0C0C835D" w:rsidR="00957E60" w:rsidRDefault="00957E60" w:rsidP="00E71FC3">
      <w:pPr>
        <w:pStyle w:val="NoSpacing"/>
      </w:pPr>
    </w:p>
    <w:p w14:paraId="5718304B" w14:textId="56019F36" w:rsidR="00957E60" w:rsidRDefault="00957E60" w:rsidP="00E71FC3">
      <w:pPr>
        <w:pStyle w:val="NoSpacing"/>
      </w:pPr>
    </w:p>
    <w:p w14:paraId="1745BF06" w14:textId="33FB8B80" w:rsidR="00957E60" w:rsidRPr="00957E60" w:rsidRDefault="00957E60" w:rsidP="00E71FC3">
      <w:pPr>
        <w:pStyle w:val="NoSpacing"/>
      </w:pPr>
      <w:r>
        <w:t>10 May 2018</w:t>
      </w:r>
      <w:bookmarkStart w:id="0" w:name="_GoBack"/>
      <w:bookmarkEnd w:id="0"/>
    </w:p>
    <w:sectPr w:rsidR="00957E60" w:rsidRPr="00957E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30AE6" w14:textId="77777777" w:rsidR="00957E60" w:rsidRDefault="00957E60" w:rsidP="00E71FC3">
      <w:pPr>
        <w:spacing w:after="0" w:line="240" w:lineRule="auto"/>
      </w:pPr>
      <w:r>
        <w:separator/>
      </w:r>
    </w:p>
  </w:endnote>
  <w:endnote w:type="continuationSeparator" w:id="0">
    <w:p w14:paraId="65169DE0" w14:textId="77777777" w:rsidR="00957E60" w:rsidRDefault="00957E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852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855C2" w14:textId="77777777" w:rsidR="00957E60" w:rsidRDefault="00957E60" w:rsidP="00E71FC3">
      <w:pPr>
        <w:spacing w:after="0" w:line="240" w:lineRule="auto"/>
      </w:pPr>
      <w:r>
        <w:separator/>
      </w:r>
    </w:p>
  </w:footnote>
  <w:footnote w:type="continuationSeparator" w:id="0">
    <w:p w14:paraId="4F23BCBA" w14:textId="77777777" w:rsidR="00957E60" w:rsidRDefault="00957E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60"/>
    <w:rsid w:val="001A7C09"/>
    <w:rsid w:val="00577BD5"/>
    <w:rsid w:val="00656CBA"/>
    <w:rsid w:val="006A1F77"/>
    <w:rsid w:val="00733BE7"/>
    <w:rsid w:val="00957E6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511E7"/>
  <w15:chartTrackingRefBased/>
  <w15:docId w15:val="{42E60965-2E36-47CC-8CE7-79D5746D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2018-05-10T08:07:00Z</dcterms:created>
  <dcterms:modified xsi:type="dcterms:W3CDTF">2018-05-10T08:08:00Z</dcterms:modified>
</cp:coreProperties>
</file>