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A562F4" w14:textId="77777777" w:rsidR="005213D1" w:rsidRDefault="005213D1" w:rsidP="005213D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HERDEWYK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fl.1402)</w:t>
      </w:r>
    </w:p>
    <w:p w14:paraId="55D1F56B" w14:textId="77777777" w:rsidR="005213D1" w:rsidRDefault="005213D1" w:rsidP="005213D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C0EE59" w14:textId="77777777" w:rsidR="005213D1" w:rsidRDefault="005213D1" w:rsidP="005213D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84BC6C" w14:textId="77777777" w:rsidR="005213D1" w:rsidRDefault="005213D1" w:rsidP="005213D1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Nov.1402</w:t>
      </w:r>
      <w:r>
        <w:rPr>
          <w:rFonts w:ascii="Times New Roman" w:hAnsi="Times New Roman" w:cs="Times New Roman"/>
          <w:sz w:val="24"/>
          <w:szCs w:val="24"/>
        </w:rPr>
        <w:tab/>
        <w:t>He was appointed Searcher of ships in Sandwich and in all ports and places from there as far as Gravesend on one side and Romney on the other.</w:t>
      </w:r>
    </w:p>
    <w:p w14:paraId="753D713E" w14:textId="77777777" w:rsidR="005213D1" w:rsidRDefault="005213D1" w:rsidP="005213D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p.177)</w:t>
      </w:r>
    </w:p>
    <w:p w14:paraId="512E5B06" w14:textId="77777777" w:rsidR="005213D1" w:rsidRDefault="005213D1" w:rsidP="005213D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66C6A0" w14:textId="77777777" w:rsidR="005213D1" w:rsidRDefault="005213D1" w:rsidP="005213D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3DED2F9" w14:textId="77777777" w:rsidR="005213D1" w:rsidRDefault="005213D1" w:rsidP="005213D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May 2021</w:t>
      </w:r>
    </w:p>
    <w:p w14:paraId="0CCB1F5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7ADCC9" w14:textId="77777777" w:rsidR="005213D1" w:rsidRDefault="005213D1" w:rsidP="009139A6">
      <w:r>
        <w:separator/>
      </w:r>
    </w:p>
  </w:endnote>
  <w:endnote w:type="continuationSeparator" w:id="0">
    <w:p w14:paraId="7735435B" w14:textId="77777777" w:rsidR="005213D1" w:rsidRDefault="005213D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6714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E8396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C3CAC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7E6947" w14:textId="77777777" w:rsidR="005213D1" w:rsidRDefault="005213D1" w:rsidP="009139A6">
      <w:r>
        <w:separator/>
      </w:r>
    </w:p>
  </w:footnote>
  <w:footnote w:type="continuationSeparator" w:id="0">
    <w:p w14:paraId="60A9DCDA" w14:textId="77777777" w:rsidR="005213D1" w:rsidRDefault="005213D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A18C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F7DE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A9B74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3D1"/>
    <w:rsid w:val="000666E0"/>
    <w:rsid w:val="002510B7"/>
    <w:rsid w:val="005213D1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1ABF93"/>
  <w15:chartTrackingRefBased/>
  <w15:docId w15:val="{9F8858F7-F6CC-44E8-9C31-2959292A0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2021-05-23T11:25:00Z</dcterms:created>
  <dcterms:modified xsi:type="dcterms:W3CDTF">2021-05-23T11:25:00Z</dcterms:modified>
</cp:coreProperties>
</file>