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EE9C4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HERDEBY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755AEC20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1855B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5C61A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Melton Mowbray,</w:t>
      </w:r>
    </w:p>
    <w:p w14:paraId="118DCFAE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Leicestershire, into lands of Sir Thomas West(q.v.).</w:t>
      </w:r>
    </w:p>
    <w:p w14:paraId="0864FFFC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19-59)</w:t>
      </w:r>
    </w:p>
    <w:p w14:paraId="25BD1BBF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DE46E0" w14:textId="77777777" w:rsidR="009B75B8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1ED13" w14:textId="77777777" w:rsidR="009B75B8" w:rsidRPr="00FC4ED1" w:rsidRDefault="009B75B8" w:rsidP="009B75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4630EBD1" w14:textId="5600A261" w:rsidR="00BA00AB" w:rsidRPr="009B75B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B75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FF6D6" w14:textId="77777777" w:rsidR="009B75B8" w:rsidRDefault="009B75B8" w:rsidP="009139A6">
      <w:r>
        <w:separator/>
      </w:r>
    </w:p>
  </w:endnote>
  <w:endnote w:type="continuationSeparator" w:id="0">
    <w:p w14:paraId="11D758CA" w14:textId="77777777" w:rsidR="009B75B8" w:rsidRDefault="009B75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495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8A5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D3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38C69" w14:textId="77777777" w:rsidR="009B75B8" w:rsidRDefault="009B75B8" w:rsidP="009139A6">
      <w:r>
        <w:separator/>
      </w:r>
    </w:p>
  </w:footnote>
  <w:footnote w:type="continuationSeparator" w:id="0">
    <w:p w14:paraId="04A84E5D" w14:textId="77777777" w:rsidR="009B75B8" w:rsidRDefault="009B75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CA1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15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3C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5B8"/>
    <w:rsid w:val="000666E0"/>
    <w:rsid w:val="002510B7"/>
    <w:rsid w:val="005C130B"/>
    <w:rsid w:val="00826F5C"/>
    <w:rsid w:val="009139A6"/>
    <w:rsid w:val="009448BB"/>
    <w:rsid w:val="009B75B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9496D"/>
  <w15:chartTrackingRefBased/>
  <w15:docId w15:val="{1543FD36-0556-4CF2-933A-EAAAEF1F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2022-03-09T17:26:00Z</dcterms:created>
  <dcterms:modified xsi:type="dcterms:W3CDTF">2022-03-09T17:27:00Z</dcterms:modified>
</cp:coreProperties>
</file>