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B9AE46" w14:textId="77777777" w:rsidR="00DA18EF" w:rsidRDefault="00DA18EF" w:rsidP="00DA18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Willliam HERDE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fl.1423)</w:t>
      </w:r>
    </w:p>
    <w:p w14:paraId="045F626A" w14:textId="77777777" w:rsidR="00DA18EF" w:rsidRDefault="00DA18EF" w:rsidP="00DA18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5A4F3736" w14:textId="77777777" w:rsidR="00DA18EF" w:rsidRDefault="00DA18EF" w:rsidP="00DA18EF">
      <w:pPr>
        <w:pStyle w:val="NoSpacing"/>
        <w:rPr>
          <w:rFonts w:cs="Times New Roman"/>
          <w:szCs w:val="24"/>
        </w:rPr>
      </w:pPr>
    </w:p>
    <w:p w14:paraId="2C060BBE" w14:textId="77777777" w:rsidR="00DA18EF" w:rsidRDefault="00DA18EF" w:rsidP="00DA18EF">
      <w:pPr>
        <w:pStyle w:val="NoSpacing"/>
        <w:rPr>
          <w:rFonts w:cs="Times New Roman"/>
          <w:szCs w:val="24"/>
        </w:rPr>
      </w:pPr>
    </w:p>
    <w:p w14:paraId="7EFD3037" w14:textId="77777777" w:rsidR="00DA18EF" w:rsidRDefault="00DA18EF" w:rsidP="00DA18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1423</w:t>
      </w:r>
      <w:r>
        <w:rPr>
          <w:rFonts w:cs="Times New Roman"/>
          <w:szCs w:val="24"/>
        </w:rPr>
        <w:tab/>
        <w:t>He took on an apprentice, John Dene(q.v.).</w:t>
      </w:r>
    </w:p>
    <w:p w14:paraId="522FB706" w14:textId="77777777" w:rsidR="00DA18EF" w:rsidRDefault="00DA18EF" w:rsidP="00DA18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CA55A8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0B8D4390" w14:textId="77777777" w:rsidR="00DA18EF" w:rsidRDefault="00DA18EF" w:rsidP="00DA18EF">
      <w:pPr>
        <w:pStyle w:val="NoSpacing"/>
        <w:rPr>
          <w:rFonts w:cs="Times New Roman"/>
          <w:szCs w:val="24"/>
        </w:rPr>
      </w:pPr>
    </w:p>
    <w:p w14:paraId="4565B1BF" w14:textId="77777777" w:rsidR="00DA18EF" w:rsidRDefault="00DA18EF" w:rsidP="00DA18EF">
      <w:pPr>
        <w:pStyle w:val="NoSpacing"/>
        <w:rPr>
          <w:rFonts w:cs="Times New Roman"/>
          <w:szCs w:val="24"/>
        </w:rPr>
      </w:pPr>
    </w:p>
    <w:p w14:paraId="6960BC55" w14:textId="77777777" w:rsidR="00DA18EF" w:rsidRDefault="00DA18EF" w:rsidP="00DA18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May 2024</w:t>
      </w:r>
    </w:p>
    <w:p w14:paraId="443123A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928CD5" w14:textId="77777777" w:rsidR="00DA18EF" w:rsidRDefault="00DA18EF" w:rsidP="009139A6">
      <w:r>
        <w:separator/>
      </w:r>
    </w:p>
  </w:endnote>
  <w:endnote w:type="continuationSeparator" w:id="0">
    <w:p w14:paraId="1D42D817" w14:textId="77777777" w:rsidR="00DA18EF" w:rsidRDefault="00DA18E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0427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4F3AB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586D9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801BC5" w14:textId="77777777" w:rsidR="00DA18EF" w:rsidRDefault="00DA18EF" w:rsidP="009139A6">
      <w:r>
        <w:separator/>
      </w:r>
    </w:p>
  </w:footnote>
  <w:footnote w:type="continuationSeparator" w:id="0">
    <w:p w14:paraId="0F6DBF06" w14:textId="77777777" w:rsidR="00DA18EF" w:rsidRDefault="00DA18E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66837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A37B6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F050B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8EF"/>
    <w:rsid w:val="000666E0"/>
    <w:rsid w:val="002510B7"/>
    <w:rsid w:val="00270799"/>
    <w:rsid w:val="005C130B"/>
    <w:rsid w:val="00777873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A18EF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9CC44"/>
  <w15:chartTrackingRefBased/>
  <w15:docId w15:val="{140B7F4E-6388-401E-8630-AE2D68532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A18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2024-05-24T19:32:00Z</dcterms:created>
  <dcterms:modified xsi:type="dcterms:W3CDTF">2024-05-24T19:33:00Z</dcterms:modified>
</cp:coreProperties>
</file>