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71E53D" w14:textId="77777777" w:rsidR="00377EB8" w:rsidRDefault="00377EB8" w:rsidP="00377EB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Thomas HERDE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fl.1477)</w:t>
      </w:r>
    </w:p>
    <w:p w14:paraId="22744029" w14:textId="77777777" w:rsidR="00377EB8" w:rsidRDefault="00377EB8" w:rsidP="00377EB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London. Yeoman.</w:t>
      </w:r>
    </w:p>
    <w:p w14:paraId="60CE270E" w14:textId="77777777" w:rsidR="00377EB8" w:rsidRDefault="00377EB8" w:rsidP="00377EB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FBD2CD6" w14:textId="77777777" w:rsidR="00377EB8" w:rsidRDefault="00377EB8" w:rsidP="00377EB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76DE508" w14:textId="77777777" w:rsidR="00377EB8" w:rsidRDefault="00377EB8" w:rsidP="00377EB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1477</w:t>
      </w:r>
      <w:r>
        <w:rPr>
          <w:rFonts w:ascii="Times New Roman" w:hAnsi="Times New Roman" w:cs="Times New Roman"/>
          <w:sz w:val="24"/>
          <w:szCs w:val="24"/>
        </w:rPr>
        <w:tab/>
        <w:t>He occurs in the Plea Rolls.</w:t>
      </w:r>
    </w:p>
    <w:p w14:paraId="4DF85533" w14:textId="77777777" w:rsidR="00377EB8" w:rsidRDefault="00377EB8" w:rsidP="00377EB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 w:rsidRPr="00807383">
          <w:rPr>
            <w:rStyle w:val="Hyperlink"/>
            <w:rFonts w:ascii="Times New Roman" w:hAnsi="Times New Roman" w:cs="Times New Roman"/>
            <w:sz w:val="24"/>
            <w:szCs w:val="24"/>
          </w:rPr>
          <w:t>https://waalt.uh.edu/index.php/CP40/861</w:t>
        </w:r>
      </w:hyperlink>
      <w:r>
        <w:rPr>
          <w:rFonts w:ascii="Times New Roman" w:hAnsi="Times New Roman" w:cs="Times New Roman"/>
          <w:sz w:val="24"/>
          <w:szCs w:val="24"/>
        </w:rPr>
        <w:t>)</w:t>
      </w:r>
    </w:p>
    <w:p w14:paraId="4AE95194" w14:textId="77777777" w:rsidR="00377EB8" w:rsidRDefault="00377EB8" w:rsidP="00377EB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3EB829D" w14:textId="77777777" w:rsidR="00377EB8" w:rsidRDefault="00377EB8" w:rsidP="00377EB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CFEB7CC" w14:textId="77777777" w:rsidR="00377EB8" w:rsidRDefault="00377EB8" w:rsidP="00377EB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 January 2022</w:t>
      </w:r>
    </w:p>
    <w:p w14:paraId="00B86DB5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79A3F0" w14:textId="77777777" w:rsidR="00377EB8" w:rsidRDefault="00377EB8" w:rsidP="009139A6">
      <w:r>
        <w:separator/>
      </w:r>
    </w:p>
  </w:endnote>
  <w:endnote w:type="continuationSeparator" w:id="0">
    <w:p w14:paraId="53FE595B" w14:textId="77777777" w:rsidR="00377EB8" w:rsidRDefault="00377EB8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5C7EA8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AC5FFB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E24E96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5558E6" w14:textId="77777777" w:rsidR="00377EB8" w:rsidRDefault="00377EB8" w:rsidP="009139A6">
      <w:r>
        <w:separator/>
      </w:r>
    </w:p>
  </w:footnote>
  <w:footnote w:type="continuationSeparator" w:id="0">
    <w:p w14:paraId="1BDC69E0" w14:textId="77777777" w:rsidR="00377EB8" w:rsidRDefault="00377EB8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F87DBB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02D956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3B4AAF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7EB8"/>
    <w:rsid w:val="000666E0"/>
    <w:rsid w:val="002510B7"/>
    <w:rsid w:val="00377EB8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233450"/>
  <w15:chartTrackingRefBased/>
  <w15:docId w15:val="{C193DDBC-2D59-47F4-B547-9E930FF7E4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377EB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861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30</Words>
  <Characters>174</Characters>
  <Application>Microsoft Office Word</Application>
  <DocSecurity>0</DocSecurity>
  <Lines>1</Lines>
  <Paragraphs>1</Paragraphs>
  <ScaleCrop>false</ScaleCrop>
  <Company/>
  <LinksUpToDate>false</LinksUpToDate>
  <CharactersWithSpaces>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2022-01-22T19:46:00Z</dcterms:created>
  <dcterms:modified xsi:type="dcterms:W3CDTF">2022-01-22T19:47:00Z</dcterms:modified>
</cp:coreProperties>
</file>