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38CC0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HERDE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fl.1499)</w:t>
      </w:r>
    </w:p>
    <w:p w14:paraId="354B6915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Clerk.</w:t>
      </w:r>
    </w:p>
    <w:p w14:paraId="290B2179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B0FE671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083B78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Mar.1499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was a witness of the Will of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Sengylton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North Cove,</w:t>
      </w:r>
    </w:p>
    <w:p w14:paraId="02DE29D6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Suffolk(q.v.).</w:t>
      </w:r>
    </w:p>
    <w:p w14:paraId="1FF7B5E9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0A63D7" w14:textId="77777777" w:rsidR="00395F71" w:rsidRDefault="00395F71" w:rsidP="00395F7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pp.35-6)</w:t>
      </w:r>
    </w:p>
    <w:p w14:paraId="12A528CB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51AA69F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77086A" w14:textId="77777777" w:rsidR="00395F71" w:rsidRDefault="00395F71" w:rsidP="00395F7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September 2022</w:t>
      </w:r>
    </w:p>
    <w:p w14:paraId="19B0533F" w14:textId="77777777" w:rsidR="00BA00AB" w:rsidRPr="00395F7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BA00AB" w:rsidRPr="00395F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96C50" w14:textId="77777777" w:rsidR="00395F71" w:rsidRDefault="00395F71" w:rsidP="009139A6">
      <w:r>
        <w:separator/>
      </w:r>
    </w:p>
  </w:endnote>
  <w:endnote w:type="continuationSeparator" w:id="0">
    <w:p w14:paraId="43FC7F48" w14:textId="77777777" w:rsidR="00395F71" w:rsidRDefault="00395F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CB4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69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198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5269" w14:textId="77777777" w:rsidR="00395F71" w:rsidRDefault="00395F71" w:rsidP="009139A6">
      <w:r>
        <w:separator/>
      </w:r>
    </w:p>
  </w:footnote>
  <w:footnote w:type="continuationSeparator" w:id="0">
    <w:p w14:paraId="0D97439E" w14:textId="77777777" w:rsidR="00395F71" w:rsidRDefault="00395F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49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99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09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71"/>
    <w:rsid w:val="000666E0"/>
    <w:rsid w:val="002510B7"/>
    <w:rsid w:val="00395F7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7F40"/>
  <w15:chartTrackingRefBased/>
  <w15:docId w15:val="{1B274833-7D25-48F7-BEC6-E1D4E996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2022-09-18T20:40:00Z</dcterms:created>
  <dcterms:modified xsi:type="dcterms:W3CDTF">2022-09-18T20:41:00Z</dcterms:modified>
</cp:coreProperties>
</file>