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A2304" w14:textId="77777777" w:rsidR="00F4769E" w:rsidRDefault="00F4769E" w:rsidP="00F476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214E0EF2" w14:textId="77777777" w:rsidR="00F4769E" w:rsidRDefault="00F4769E" w:rsidP="00F4769E">
      <w:pPr>
        <w:pStyle w:val="NoSpacing"/>
        <w:rPr>
          <w:rFonts w:cs="Times New Roman"/>
          <w:szCs w:val="24"/>
        </w:rPr>
      </w:pPr>
    </w:p>
    <w:p w14:paraId="4AA0201F" w14:textId="77777777" w:rsidR="00F4769E" w:rsidRDefault="00F4769E" w:rsidP="00F4769E">
      <w:pPr>
        <w:pStyle w:val="NoSpacing"/>
        <w:rPr>
          <w:rFonts w:cs="Times New Roman"/>
          <w:szCs w:val="24"/>
        </w:rPr>
      </w:pPr>
    </w:p>
    <w:p w14:paraId="7BFD26AA" w14:textId="77777777" w:rsidR="00F4769E" w:rsidRDefault="00F4769E" w:rsidP="00F476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</w:rPr>
        <w:t>Ploweman</w:t>
      </w:r>
      <w:proofErr w:type="spellEnd"/>
      <w:r>
        <w:rPr>
          <w:rFonts w:cs="Times New Roman"/>
          <w:szCs w:val="24"/>
        </w:rPr>
        <w:t xml:space="preserve"> of Salisbury(q.v.) and</w:t>
      </w:r>
    </w:p>
    <w:p w14:paraId="39C14D0E" w14:textId="77777777" w:rsidR="00F4769E" w:rsidRDefault="00F4769E" w:rsidP="00F476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five others.</w:t>
      </w:r>
    </w:p>
    <w:p w14:paraId="47B5F152" w14:textId="77777777" w:rsidR="00F4769E" w:rsidRDefault="00F4769E" w:rsidP="00F476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44D0F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29F7AB76" w14:textId="77777777" w:rsidR="00F4769E" w:rsidRDefault="00F4769E" w:rsidP="00F4769E">
      <w:pPr>
        <w:pStyle w:val="NoSpacing"/>
        <w:rPr>
          <w:rFonts w:cs="Times New Roman"/>
          <w:szCs w:val="24"/>
        </w:rPr>
      </w:pPr>
    </w:p>
    <w:p w14:paraId="1D798B16" w14:textId="77777777" w:rsidR="00F4769E" w:rsidRDefault="00F4769E" w:rsidP="00F4769E">
      <w:pPr>
        <w:pStyle w:val="NoSpacing"/>
        <w:rPr>
          <w:rFonts w:cs="Times New Roman"/>
          <w:szCs w:val="24"/>
        </w:rPr>
      </w:pPr>
    </w:p>
    <w:p w14:paraId="5AD98DD4" w14:textId="77777777" w:rsidR="00F4769E" w:rsidRDefault="00F4769E" w:rsidP="00F4769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October 2024</w:t>
      </w:r>
    </w:p>
    <w:p w14:paraId="6A974E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89B91" w14:textId="77777777" w:rsidR="00F4769E" w:rsidRDefault="00F4769E" w:rsidP="009139A6">
      <w:r>
        <w:separator/>
      </w:r>
    </w:p>
  </w:endnote>
  <w:endnote w:type="continuationSeparator" w:id="0">
    <w:p w14:paraId="7407E81A" w14:textId="77777777" w:rsidR="00F4769E" w:rsidRDefault="00F476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A85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3E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161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96EDD" w14:textId="77777777" w:rsidR="00F4769E" w:rsidRDefault="00F4769E" w:rsidP="009139A6">
      <w:r>
        <w:separator/>
      </w:r>
    </w:p>
  </w:footnote>
  <w:footnote w:type="continuationSeparator" w:id="0">
    <w:p w14:paraId="2492B51D" w14:textId="77777777" w:rsidR="00F4769E" w:rsidRDefault="00F476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E66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447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D09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9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B6572"/>
    <w:rsid w:val="00A3176C"/>
    <w:rsid w:val="00AE65F8"/>
    <w:rsid w:val="00BA00AB"/>
    <w:rsid w:val="00C71834"/>
    <w:rsid w:val="00CB4ED9"/>
    <w:rsid w:val="00E61DA6"/>
    <w:rsid w:val="00EB3209"/>
    <w:rsid w:val="00F41096"/>
    <w:rsid w:val="00F4769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319F6"/>
  <w15:chartTrackingRefBased/>
  <w15:docId w15:val="{6F0B942B-CB91-43A7-8782-B8AEBB99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76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2024-10-18T20:46:00Z</dcterms:created>
  <dcterms:modified xsi:type="dcterms:W3CDTF">2024-10-18T20:46:00Z</dcterms:modified>
</cp:coreProperties>
</file>