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5A91B" w14:textId="77777777" w:rsidR="00964D1E" w:rsidRDefault="00964D1E" w:rsidP="00964D1E">
      <w:pPr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HERDE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50A52568" w14:textId="77777777" w:rsidR="00964D1E" w:rsidRDefault="00964D1E" w:rsidP="00964D1E">
      <w:pPr>
        <w:rPr>
          <w:rFonts w:cs="Times New Roman"/>
          <w:szCs w:val="24"/>
        </w:rPr>
      </w:pPr>
      <w:r>
        <w:rPr>
          <w:rFonts w:cs="Times New Roman"/>
          <w:szCs w:val="24"/>
        </w:rPr>
        <w:t>of Leicester. Waterman.</w:t>
      </w:r>
    </w:p>
    <w:p w14:paraId="6A98F440" w14:textId="77777777" w:rsidR="00964D1E" w:rsidRDefault="00964D1E" w:rsidP="00964D1E">
      <w:pPr>
        <w:rPr>
          <w:rFonts w:cs="Times New Roman"/>
          <w:szCs w:val="24"/>
        </w:rPr>
      </w:pPr>
    </w:p>
    <w:p w14:paraId="08DF238E" w14:textId="77777777" w:rsidR="00964D1E" w:rsidRDefault="00964D1E" w:rsidP="00964D1E">
      <w:pPr>
        <w:rPr>
          <w:rFonts w:cs="Times New Roman"/>
          <w:szCs w:val="24"/>
        </w:rPr>
      </w:pPr>
    </w:p>
    <w:p w14:paraId="7363AC11" w14:textId="77777777" w:rsidR="00964D1E" w:rsidRDefault="00964D1E" w:rsidP="00964D1E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entered the Merchant Gild.</w:t>
      </w:r>
    </w:p>
    <w:p w14:paraId="51CCEBD4" w14:textId="77777777" w:rsidR="00964D1E" w:rsidRDefault="00964D1E" w:rsidP="00964D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3D801455" w14:textId="77777777" w:rsidR="00964D1E" w:rsidRDefault="00964D1E" w:rsidP="00964D1E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7598E56E" w14:textId="77777777" w:rsidR="00964D1E" w:rsidRDefault="00964D1E" w:rsidP="00964D1E">
      <w:pPr>
        <w:pStyle w:val="NoSpacing"/>
        <w:rPr>
          <w:rFonts w:cs="Times New Roman"/>
          <w:szCs w:val="24"/>
        </w:rPr>
      </w:pPr>
    </w:p>
    <w:p w14:paraId="05A6A407" w14:textId="77777777" w:rsidR="00964D1E" w:rsidRDefault="00964D1E" w:rsidP="00964D1E">
      <w:pPr>
        <w:pStyle w:val="NoSpacing"/>
        <w:rPr>
          <w:rFonts w:cs="Times New Roman"/>
          <w:szCs w:val="24"/>
        </w:rPr>
      </w:pPr>
    </w:p>
    <w:p w14:paraId="64EF45C8" w14:textId="77777777" w:rsidR="00964D1E" w:rsidRDefault="00964D1E" w:rsidP="00964D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0FA239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A229EB" w14:textId="77777777" w:rsidR="00964D1E" w:rsidRDefault="00964D1E" w:rsidP="009139A6">
      <w:r>
        <w:separator/>
      </w:r>
    </w:p>
  </w:endnote>
  <w:endnote w:type="continuationSeparator" w:id="0">
    <w:p w14:paraId="0C526231" w14:textId="77777777" w:rsidR="00964D1E" w:rsidRDefault="00964D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50F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D93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BB3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B594FA" w14:textId="77777777" w:rsidR="00964D1E" w:rsidRDefault="00964D1E" w:rsidP="009139A6">
      <w:r>
        <w:separator/>
      </w:r>
    </w:p>
  </w:footnote>
  <w:footnote w:type="continuationSeparator" w:id="0">
    <w:p w14:paraId="25138743" w14:textId="77777777" w:rsidR="00964D1E" w:rsidRDefault="00964D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8D0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BD0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32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1E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964D1E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90F8B"/>
  <w15:chartTrackingRefBased/>
  <w15:docId w15:val="{77C5E438-E385-4AC0-8606-592CA84C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D1E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2024-06-09T18:34:00Z</dcterms:created>
  <dcterms:modified xsi:type="dcterms:W3CDTF">2024-06-09T18:34:00Z</dcterms:modified>
</cp:coreProperties>
</file>