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94484" w14:textId="77777777" w:rsidR="00656898" w:rsidRDefault="00656898" w:rsidP="006568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HERDE, senior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fl.1489)</w:t>
      </w:r>
    </w:p>
    <w:p w14:paraId="1B663D4B" w14:textId="77777777" w:rsidR="00656898" w:rsidRDefault="00656898" w:rsidP="006568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Ashdon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Essex. Sawyer.</w:t>
      </w:r>
    </w:p>
    <w:p w14:paraId="3C4A28B5" w14:textId="77777777" w:rsidR="00656898" w:rsidRDefault="00656898" w:rsidP="006568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088605" w14:textId="77777777" w:rsidR="00656898" w:rsidRDefault="00656898" w:rsidP="006568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0A0E42" w14:textId="77777777" w:rsidR="00656898" w:rsidRDefault="00656898" w:rsidP="006568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Spylman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 and 4 others.</w:t>
      </w:r>
    </w:p>
    <w:p w14:paraId="5AD1ECC4" w14:textId="77777777" w:rsidR="00656898" w:rsidRDefault="00656898" w:rsidP="006568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F45F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https://waalt.uh.edu/index.php/CP40no907Index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274FF88" w14:textId="77777777" w:rsidR="00656898" w:rsidRDefault="00656898" w:rsidP="006568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7BE691" w14:textId="77777777" w:rsidR="00656898" w:rsidRDefault="00656898" w:rsidP="006568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48FA34" w14:textId="77777777" w:rsidR="00656898" w:rsidRDefault="00656898" w:rsidP="006568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September 2022</w:t>
      </w:r>
    </w:p>
    <w:p w14:paraId="4CCD114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F2308" w14:textId="77777777" w:rsidR="00656898" w:rsidRDefault="00656898" w:rsidP="009139A6">
      <w:r>
        <w:separator/>
      </w:r>
    </w:p>
  </w:endnote>
  <w:endnote w:type="continuationSeparator" w:id="0">
    <w:p w14:paraId="59AC1169" w14:textId="77777777" w:rsidR="00656898" w:rsidRDefault="006568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30E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BD8C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E07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D23B7" w14:textId="77777777" w:rsidR="00656898" w:rsidRDefault="00656898" w:rsidP="009139A6">
      <w:r>
        <w:separator/>
      </w:r>
    </w:p>
  </w:footnote>
  <w:footnote w:type="continuationSeparator" w:id="0">
    <w:p w14:paraId="2DAA8F88" w14:textId="77777777" w:rsidR="00656898" w:rsidRDefault="006568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1DA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AF9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AE2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98"/>
    <w:rsid w:val="000666E0"/>
    <w:rsid w:val="002510B7"/>
    <w:rsid w:val="005C130B"/>
    <w:rsid w:val="0065689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0E2FE"/>
  <w15:chartTrackingRefBased/>
  <w15:docId w15:val="{5768A5ED-79D6-4DAB-AC67-85B3A564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568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2022-09-28T14:59:00Z</dcterms:created>
  <dcterms:modified xsi:type="dcterms:W3CDTF">2022-09-28T14:59:00Z</dcterms:modified>
</cp:coreProperties>
</file>