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23E42" w14:textId="77777777" w:rsidR="001E4920" w:rsidRDefault="001E4920" w:rsidP="001E49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HERDE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7FB307D" w14:textId="77777777" w:rsidR="001E4920" w:rsidRDefault="001E4920" w:rsidP="001E49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Westerham, Kent. Husbandman.</w:t>
      </w:r>
    </w:p>
    <w:p w14:paraId="1A7FDBF7" w14:textId="77777777" w:rsidR="001E4920" w:rsidRDefault="001E4920" w:rsidP="001E4920">
      <w:pPr>
        <w:rPr>
          <w:rFonts w:ascii="Times New Roman" w:hAnsi="Times New Roman" w:cs="Times New Roman"/>
        </w:rPr>
      </w:pPr>
    </w:p>
    <w:p w14:paraId="3626612E" w14:textId="77777777" w:rsidR="001E4920" w:rsidRDefault="001E4920" w:rsidP="001E4920">
      <w:pPr>
        <w:rPr>
          <w:rFonts w:ascii="Times New Roman" w:hAnsi="Times New Roman" w:cs="Times New Roman"/>
        </w:rPr>
      </w:pPr>
    </w:p>
    <w:p w14:paraId="796B025E" w14:textId="77777777" w:rsidR="001E4920" w:rsidRDefault="001E4920" w:rsidP="001E49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Holt of London, grocer(q.v.), brought a plaint of debt against him,</w:t>
      </w:r>
    </w:p>
    <w:p w14:paraId="1946B621" w14:textId="77777777" w:rsidR="001E4920" w:rsidRDefault="001E4920" w:rsidP="001E49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Unknown Toller of </w:t>
      </w:r>
      <w:proofErr w:type="spellStart"/>
      <w:r>
        <w:rPr>
          <w:rFonts w:ascii="Times New Roman" w:hAnsi="Times New Roman" w:cs="Times New Roman"/>
        </w:rPr>
        <w:t>Lensham</w:t>
      </w:r>
      <w:proofErr w:type="spellEnd"/>
      <w:r>
        <w:rPr>
          <w:rFonts w:ascii="Times New Roman" w:hAnsi="Times New Roman" w:cs="Times New Roman"/>
        </w:rPr>
        <w:t xml:space="preserve">(q.v.) and his wife, Margaret(q.v.), </w:t>
      </w:r>
    </w:p>
    <w:p w14:paraId="48C5CBB5" w14:textId="77777777" w:rsidR="001E4920" w:rsidRDefault="001E4920" w:rsidP="001E4920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the executors of the late Thomas Grey of </w:t>
      </w:r>
      <w:proofErr w:type="spellStart"/>
      <w:r>
        <w:rPr>
          <w:rFonts w:ascii="Times New Roman" w:hAnsi="Times New Roman" w:cs="Times New Roman"/>
        </w:rPr>
        <w:t>Lensham</w:t>
      </w:r>
      <w:proofErr w:type="spellEnd"/>
      <w:r>
        <w:rPr>
          <w:rFonts w:ascii="Times New Roman" w:hAnsi="Times New Roman" w:cs="Times New Roman"/>
        </w:rPr>
        <w:t xml:space="preserve">(q.v.), and Thomas </w:t>
      </w:r>
    </w:p>
    <w:p w14:paraId="6724AFAD" w14:textId="77777777" w:rsidR="001E4920" w:rsidRDefault="001E4920" w:rsidP="001E4920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Dore of Westerham(q.v.). </w:t>
      </w:r>
    </w:p>
    <w:p w14:paraId="05746049" w14:textId="77777777" w:rsidR="001E4920" w:rsidRDefault="001E4920" w:rsidP="001E4920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8F3FC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C9E7B3A" w14:textId="77777777" w:rsidR="001E4920" w:rsidRDefault="001E4920" w:rsidP="001E4920">
      <w:pPr>
        <w:rPr>
          <w:rFonts w:ascii="Times New Roman" w:hAnsi="Times New Roman" w:cs="Times New Roman"/>
        </w:rPr>
      </w:pPr>
    </w:p>
    <w:p w14:paraId="46EA4E71" w14:textId="77777777" w:rsidR="001E4920" w:rsidRDefault="001E4920" w:rsidP="001E4920">
      <w:pPr>
        <w:rPr>
          <w:rFonts w:ascii="Times New Roman" w:hAnsi="Times New Roman" w:cs="Times New Roman"/>
        </w:rPr>
      </w:pPr>
    </w:p>
    <w:p w14:paraId="25D00DE2" w14:textId="77777777" w:rsidR="001E4920" w:rsidRDefault="001E4920" w:rsidP="001E49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February 2018</w:t>
      </w:r>
    </w:p>
    <w:p w14:paraId="18B70A05" w14:textId="77777777" w:rsidR="006B2F86" w:rsidRPr="00E71FC3" w:rsidRDefault="001E492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216E05" w14:textId="77777777" w:rsidR="001E4920" w:rsidRDefault="001E4920" w:rsidP="00E71FC3">
      <w:r>
        <w:separator/>
      </w:r>
    </w:p>
  </w:endnote>
  <w:endnote w:type="continuationSeparator" w:id="0">
    <w:p w14:paraId="20FA9778" w14:textId="77777777" w:rsidR="001E4920" w:rsidRDefault="001E492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B8E6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831C4" w14:textId="77777777" w:rsidR="001E4920" w:rsidRDefault="001E4920" w:rsidP="00E71FC3">
      <w:r>
        <w:separator/>
      </w:r>
    </w:p>
  </w:footnote>
  <w:footnote w:type="continuationSeparator" w:id="0">
    <w:p w14:paraId="675FD236" w14:textId="77777777" w:rsidR="001E4920" w:rsidRDefault="001E492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920"/>
    <w:rsid w:val="001A7C09"/>
    <w:rsid w:val="001E492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A1687"/>
  <w15:chartTrackingRefBased/>
  <w15:docId w15:val="{43EE790D-F766-4CEF-B91B-B7BD0F02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92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E49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2018-02-06T19:14:00Z</dcterms:created>
  <dcterms:modified xsi:type="dcterms:W3CDTF">2018-02-06T19:15:00Z</dcterms:modified>
</cp:coreProperties>
</file>