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Molton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Mercer.</w:t>
      </w: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Morley(q.v.) brought a plaint of debt against him.</w:t>
      </w: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8351B" w:rsidRDefault="00D8351B" w:rsidP="00D83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</w:p>
    <w:p w:rsidR="006B2F86" w:rsidRPr="00E71FC3" w:rsidRDefault="00D8351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51B" w:rsidRDefault="00D8351B" w:rsidP="00E71FC3">
      <w:pPr>
        <w:spacing w:after="0" w:line="240" w:lineRule="auto"/>
      </w:pPr>
      <w:r>
        <w:separator/>
      </w:r>
    </w:p>
  </w:endnote>
  <w:endnote w:type="continuationSeparator" w:id="0">
    <w:p w:rsidR="00D8351B" w:rsidRDefault="00D835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51B" w:rsidRDefault="00D8351B" w:rsidP="00E71FC3">
      <w:pPr>
        <w:spacing w:after="0" w:line="240" w:lineRule="auto"/>
      </w:pPr>
      <w:r>
        <w:separator/>
      </w:r>
    </w:p>
  </w:footnote>
  <w:footnote w:type="continuationSeparator" w:id="0">
    <w:p w:rsidR="00D8351B" w:rsidRDefault="00D835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1B"/>
    <w:rsid w:val="00AB52E8"/>
    <w:rsid w:val="00B16D3F"/>
    <w:rsid w:val="00D835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0AB3C7-EB96-4F5F-AC0F-D0FB79F0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835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2016-03-07T22:19:00Z</dcterms:created>
  <dcterms:modified xsi:type="dcterms:W3CDTF">2016-03-07T22:20:00Z</dcterms:modified>
</cp:coreProperties>
</file>