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4D76" w:rsidRDefault="00414D76" w:rsidP="00414D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HERDE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14D76" w:rsidRDefault="00414D76" w:rsidP="00414D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Harlow, Essex. Husbandman.</w:t>
      </w:r>
    </w:p>
    <w:p w:rsidR="00414D76" w:rsidRDefault="00414D76" w:rsidP="00414D76">
      <w:pPr>
        <w:rPr>
          <w:rFonts w:ascii="Times New Roman" w:hAnsi="Times New Roman" w:cs="Times New Roman"/>
        </w:rPr>
      </w:pPr>
    </w:p>
    <w:p w:rsidR="00414D76" w:rsidRDefault="00414D76" w:rsidP="00414D76">
      <w:pPr>
        <w:rPr>
          <w:rFonts w:ascii="Times New Roman" w:hAnsi="Times New Roman" w:cs="Times New Roman"/>
        </w:rPr>
      </w:pPr>
    </w:p>
    <w:p w:rsidR="00414D76" w:rsidRDefault="00414D76" w:rsidP="00414D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Hert</w:t>
      </w:r>
      <w:proofErr w:type="spellEnd"/>
      <w:r>
        <w:rPr>
          <w:rFonts w:ascii="Times New Roman" w:hAnsi="Times New Roman" w:cs="Times New Roman"/>
        </w:rPr>
        <w:t xml:space="preserve"> of London, gentleman(q.v.), brought a plaint of debt against </w:t>
      </w:r>
    </w:p>
    <w:p w:rsidR="00414D76" w:rsidRDefault="00414D76" w:rsidP="00414D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11 others.</w:t>
      </w:r>
    </w:p>
    <w:p w:rsidR="00414D76" w:rsidRDefault="00414D76" w:rsidP="00414D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14D76" w:rsidRDefault="00414D76" w:rsidP="00414D76">
      <w:pPr>
        <w:rPr>
          <w:rFonts w:ascii="Times New Roman" w:hAnsi="Times New Roman" w:cs="Times New Roman"/>
        </w:rPr>
      </w:pPr>
    </w:p>
    <w:p w:rsidR="00414D76" w:rsidRDefault="00414D76" w:rsidP="00414D76">
      <w:pPr>
        <w:rPr>
          <w:rFonts w:ascii="Times New Roman" w:hAnsi="Times New Roman" w:cs="Times New Roman"/>
        </w:rPr>
      </w:pPr>
    </w:p>
    <w:p w:rsidR="00414D76" w:rsidRDefault="00414D76" w:rsidP="00414D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January 2018</w:t>
      </w:r>
    </w:p>
    <w:p w:rsidR="006B2F86" w:rsidRPr="00E71FC3" w:rsidRDefault="00414D7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4D76" w:rsidRDefault="00414D76" w:rsidP="00E71FC3">
      <w:r>
        <w:separator/>
      </w:r>
    </w:p>
  </w:endnote>
  <w:endnote w:type="continuationSeparator" w:id="0">
    <w:p w:rsidR="00414D76" w:rsidRDefault="00414D7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4D76" w:rsidRDefault="00414D76" w:rsidP="00E71FC3">
      <w:r>
        <w:separator/>
      </w:r>
    </w:p>
  </w:footnote>
  <w:footnote w:type="continuationSeparator" w:id="0">
    <w:p w:rsidR="00414D76" w:rsidRDefault="00414D7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D76"/>
    <w:rsid w:val="001A7C09"/>
    <w:rsid w:val="00414D7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11578C-9EE7-406B-808C-E459E31C7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4D7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14D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2018-01-24T16:32:00Z</dcterms:created>
  <dcterms:modified xsi:type="dcterms:W3CDTF">2018-01-24T16:32:00Z</dcterms:modified>
</cp:coreProperties>
</file>