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22A0E" w14:textId="77777777" w:rsidR="00524D1B" w:rsidRDefault="00524D1B" w:rsidP="00524D1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HERDE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fl.1433)</w:t>
      </w:r>
    </w:p>
    <w:p w14:paraId="3DD41455" w14:textId="77777777" w:rsidR="00524D1B" w:rsidRDefault="00524D1B" w:rsidP="00524D1B">
      <w:pPr>
        <w:pStyle w:val="NoSpacing"/>
        <w:rPr>
          <w:rFonts w:cs="Times New Roman"/>
          <w:szCs w:val="24"/>
        </w:rPr>
      </w:pPr>
    </w:p>
    <w:p w14:paraId="0C1CD208" w14:textId="77777777" w:rsidR="00524D1B" w:rsidRDefault="00524D1B" w:rsidP="00524D1B">
      <w:pPr>
        <w:pStyle w:val="NoSpacing"/>
        <w:rPr>
          <w:rFonts w:cs="Times New Roman"/>
          <w:szCs w:val="24"/>
        </w:rPr>
      </w:pPr>
    </w:p>
    <w:p w14:paraId="48B22584" w14:textId="77777777" w:rsidR="00524D1B" w:rsidRDefault="00524D1B" w:rsidP="00524D1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Sep.1433</w:t>
      </w:r>
      <w:r>
        <w:rPr>
          <w:rFonts w:cs="Times New Roman"/>
          <w:szCs w:val="24"/>
        </w:rPr>
        <w:tab/>
        <w:t xml:space="preserve">He had a bequest in the Will of John </w:t>
      </w:r>
      <w:proofErr w:type="spellStart"/>
      <w:r>
        <w:rPr>
          <w:rFonts w:cs="Times New Roman"/>
          <w:szCs w:val="24"/>
        </w:rPr>
        <w:t>Elys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r>
        <w:rPr>
          <w:rFonts w:cs="Times New Roman"/>
          <w:szCs w:val="24"/>
        </w:rPr>
        <w:t>Redbourne</w:t>
      </w:r>
      <w:proofErr w:type="spellEnd"/>
      <w:r>
        <w:rPr>
          <w:rFonts w:cs="Times New Roman"/>
          <w:szCs w:val="24"/>
        </w:rPr>
        <w:t>, Hertfordshire(q.v.).</w:t>
      </w:r>
    </w:p>
    <w:p w14:paraId="75562406" w14:textId="77777777" w:rsidR="00524D1B" w:rsidRDefault="00524D1B" w:rsidP="00524D1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Herts Genealogist and </w:t>
      </w:r>
      <w:proofErr w:type="gramStart"/>
      <w:r>
        <w:rPr>
          <w:rFonts w:cs="Times New Roman"/>
          <w:szCs w:val="24"/>
        </w:rPr>
        <w:t xml:space="preserve">Antiquary”  </w:t>
      </w:r>
      <w:proofErr w:type="spellStart"/>
      <w:r>
        <w:rPr>
          <w:rFonts w:cs="Times New Roman"/>
          <w:szCs w:val="24"/>
        </w:rPr>
        <w:t>ed</w:t>
      </w:r>
      <w:proofErr w:type="gramEnd"/>
      <w:r>
        <w:rPr>
          <w:rFonts w:cs="Times New Roman"/>
          <w:szCs w:val="24"/>
        </w:rPr>
        <w:t>.William</w:t>
      </w:r>
      <w:proofErr w:type="spellEnd"/>
      <w:r>
        <w:rPr>
          <w:rFonts w:cs="Times New Roman"/>
          <w:szCs w:val="24"/>
        </w:rPr>
        <w:t xml:space="preserve"> Brigg, pub.1895 </w:t>
      </w:r>
      <w:proofErr w:type="spellStart"/>
      <w:r>
        <w:rPr>
          <w:rFonts w:cs="Times New Roman"/>
          <w:szCs w:val="24"/>
        </w:rPr>
        <w:t>vol.I</w:t>
      </w:r>
      <w:proofErr w:type="spellEnd"/>
      <w:r>
        <w:rPr>
          <w:rFonts w:cs="Times New Roman"/>
          <w:szCs w:val="24"/>
        </w:rPr>
        <w:t xml:space="preserve"> p.318)</w:t>
      </w:r>
    </w:p>
    <w:p w14:paraId="04B0E9AD" w14:textId="77777777" w:rsidR="00524D1B" w:rsidRDefault="00524D1B" w:rsidP="00524D1B">
      <w:pPr>
        <w:pStyle w:val="NoSpacing"/>
        <w:rPr>
          <w:rFonts w:cs="Times New Roman"/>
          <w:szCs w:val="24"/>
        </w:rPr>
      </w:pPr>
    </w:p>
    <w:p w14:paraId="1201501E" w14:textId="77777777" w:rsidR="00524D1B" w:rsidRDefault="00524D1B" w:rsidP="00524D1B">
      <w:pPr>
        <w:pStyle w:val="NoSpacing"/>
        <w:rPr>
          <w:rFonts w:cs="Times New Roman"/>
          <w:szCs w:val="24"/>
        </w:rPr>
      </w:pPr>
    </w:p>
    <w:p w14:paraId="576B4033" w14:textId="77777777" w:rsidR="00524D1B" w:rsidRDefault="00524D1B" w:rsidP="00524D1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April 2023</w:t>
      </w:r>
    </w:p>
    <w:p w14:paraId="694A901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F0B7BB" w14:textId="77777777" w:rsidR="00524D1B" w:rsidRDefault="00524D1B" w:rsidP="009139A6">
      <w:r>
        <w:separator/>
      </w:r>
    </w:p>
  </w:endnote>
  <w:endnote w:type="continuationSeparator" w:id="0">
    <w:p w14:paraId="26D4422B" w14:textId="77777777" w:rsidR="00524D1B" w:rsidRDefault="00524D1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29CD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ABD6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BA3B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876AFF" w14:textId="77777777" w:rsidR="00524D1B" w:rsidRDefault="00524D1B" w:rsidP="009139A6">
      <w:r>
        <w:separator/>
      </w:r>
    </w:p>
  </w:footnote>
  <w:footnote w:type="continuationSeparator" w:id="0">
    <w:p w14:paraId="5749BC83" w14:textId="77777777" w:rsidR="00524D1B" w:rsidRDefault="00524D1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6323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E35E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2EA6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D1B"/>
    <w:rsid w:val="000666E0"/>
    <w:rsid w:val="002510B7"/>
    <w:rsid w:val="00524D1B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60873"/>
  <w15:chartTrackingRefBased/>
  <w15:docId w15:val="{A72E5C78-D7E1-4ECD-83F2-5C1583075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2023-04-22T20:47:00Z</dcterms:created>
  <dcterms:modified xsi:type="dcterms:W3CDTF">2023-04-22T20:47:00Z</dcterms:modified>
</cp:coreProperties>
</file>