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HERD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or Little</w:t>
      </w: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Wilbraham, Cambridgeshire, into lands of the late Sir Miles de </w:t>
      </w: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Stapleton(q.v.).</w:t>
      </w: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21-250)</w:t>
      </w: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53F8B" w:rsidRDefault="00C53F8B" w:rsidP="00C53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February 2016</w:t>
      </w:r>
      <w:bookmarkStart w:id="0" w:name="_GoBack"/>
      <w:bookmarkEnd w:id="0"/>
    </w:p>
    <w:sectPr w:rsidR="00DD5B8A" w:rsidRPr="00C53F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3F8B" w:rsidRDefault="00C53F8B" w:rsidP="00564E3C">
      <w:pPr>
        <w:spacing w:after="0" w:line="240" w:lineRule="auto"/>
      </w:pPr>
      <w:r>
        <w:separator/>
      </w:r>
    </w:p>
  </w:endnote>
  <w:endnote w:type="continuationSeparator" w:id="0">
    <w:p w:rsidR="00C53F8B" w:rsidRDefault="00C53F8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53F8B">
      <w:rPr>
        <w:rFonts w:ascii="Times New Roman" w:hAnsi="Times New Roman" w:cs="Times New Roman"/>
        <w:noProof/>
        <w:sz w:val="24"/>
        <w:szCs w:val="24"/>
      </w:rPr>
      <w:t>15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3F8B" w:rsidRDefault="00C53F8B" w:rsidP="00564E3C">
      <w:pPr>
        <w:spacing w:after="0" w:line="240" w:lineRule="auto"/>
      </w:pPr>
      <w:r>
        <w:separator/>
      </w:r>
    </w:p>
  </w:footnote>
  <w:footnote w:type="continuationSeparator" w:id="0">
    <w:p w:rsidR="00C53F8B" w:rsidRDefault="00C53F8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3F8B"/>
    <w:rsid w:val="00372DC6"/>
    <w:rsid w:val="00564E3C"/>
    <w:rsid w:val="0064591D"/>
    <w:rsid w:val="00C53F8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EEE43"/>
  <w15:chartTrackingRefBased/>
  <w15:docId w15:val="{C455C08F-2D68-48ED-9070-F489D21E3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2016-02-15T14:55:00Z</dcterms:created>
  <dcterms:modified xsi:type="dcterms:W3CDTF">2016-02-15T14:55:00Z</dcterms:modified>
</cp:coreProperties>
</file>