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58F3" w:rsidRDefault="007958F3" w:rsidP="007958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HERD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958F3" w:rsidRDefault="007958F3" w:rsidP="007958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Chilham</w:t>
      </w:r>
      <w:proofErr w:type="spellEnd"/>
      <w:r>
        <w:rPr>
          <w:rFonts w:ascii="Times New Roman" w:hAnsi="Times New Roman" w:cs="Times New Roman"/>
        </w:rPr>
        <w:t>, Kent. Cordwainer.</w:t>
      </w:r>
    </w:p>
    <w:p w:rsidR="007958F3" w:rsidRDefault="007958F3" w:rsidP="007958F3">
      <w:pPr>
        <w:rPr>
          <w:rFonts w:ascii="Times New Roman" w:hAnsi="Times New Roman" w:cs="Times New Roman"/>
        </w:rPr>
      </w:pPr>
    </w:p>
    <w:p w:rsidR="007958F3" w:rsidRDefault="007958F3" w:rsidP="007958F3">
      <w:pPr>
        <w:rPr>
          <w:rFonts w:ascii="Times New Roman" w:hAnsi="Times New Roman" w:cs="Times New Roman"/>
        </w:rPr>
      </w:pPr>
    </w:p>
    <w:p w:rsidR="007958F3" w:rsidRDefault="007958F3" w:rsidP="007958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Gryme(q.v.) brought a plaint of debt against him and 8 others.</w:t>
      </w:r>
    </w:p>
    <w:p w:rsidR="007958F3" w:rsidRDefault="007958F3" w:rsidP="007958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A85DA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7958F3" w:rsidRDefault="007958F3" w:rsidP="007958F3">
      <w:pPr>
        <w:rPr>
          <w:rFonts w:ascii="Times New Roman" w:hAnsi="Times New Roman" w:cs="Times New Roman"/>
        </w:rPr>
      </w:pPr>
    </w:p>
    <w:p w:rsidR="007958F3" w:rsidRDefault="007958F3" w:rsidP="007958F3">
      <w:pPr>
        <w:rPr>
          <w:rFonts w:ascii="Times New Roman" w:hAnsi="Times New Roman" w:cs="Times New Roman"/>
        </w:rPr>
      </w:pPr>
    </w:p>
    <w:p w:rsidR="007958F3" w:rsidRDefault="007958F3" w:rsidP="007958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December 2017</w:t>
      </w:r>
    </w:p>
    <w:p w:rsidR="006B2F86" w:rsidRPr="00E71FC3" w:rsidRDefault="007958F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58F3" w:rsidRDefault="007958F3" w:rsidP="00E71FC3">
      <w:r>
        <w:separator/>
      </w:r>
    </w:p>
  </w:endnote>
  <w:endnote w:type="continuationSeparator" w:id="0">
    <w:p w:rsidR="007958F3" w:rsidRDefault="007958F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58F3" w:rsidRDefault="007958F3" w:rsidP="00E71FC3">
      <w:r>
        <w:separator/>
      </w:r>
    </w:p>
  </w:footnote>
  <w:footnote w:type="continuationSeparator" w:id="0">
    <w:p w:rsidR="007958F3" w:rsidRDefault="007958F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8F3"/>
    <w:rsid w:val="001A7C09"/>
    <w:rsid w:val="00577BD5"/>
    <w:rsid w:val="00656CBA"/>
    <w:rsid w:val="006A1F77"/>
    <w:rsid w:val="00733BE7"/>
    <w:rsid w:val="007958F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AD1224-60D6-4464-A138-D76FCBDF4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58F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958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2017-12-19T20:55:00Z</dcterms:created>
  <dcterms:modified xsi:type="dcterms:W3CDTF">2017-12-19T20:55:00Z</dcterms:modified>
</cp:coreProperties>
</file>