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114EB" w14:textId="77777777" w:rsidR="00E97820" w:rsidRDefault="00E97820" w:rsidP="00E978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HERCY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d.1438)</w:t>
      </w:r>
    </w:p>
    <w:p w14:paraId="1FDC719C" w14:textId="77777777" w:rsidR="00E97820" w:rsidRDefault="00E97820" w:rsidP="00E978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66FF396C" w14:textId="77777777" w:rsidR="00E97820" w:rsidRDefault="00E97820" w:rsidP="00E97820">
      <w:pPr>
        <w:pStyle w:val="NoSpacing"/>
        <w:rPr>
          <w:rFonts w:cs="Times New Roman"/>
          <w:szCs w:val="24"/>
        </w:rPr>
      </w:pPr>
    </w:p>
    <w:p w14:paraId="684AD693" w14:textId="77777777" w:rsidR="00E97820" w:rsidRDefault="00E97820" w:rsidP="00E97820">
      <w:pPr>
        <w:pStyle w:val="NoSpacing"/>
        <w:rPr>
          <w:rFonts w:cs="Times New Roman"/>
          <w:szCs w:val="24"/>
        </w:rPr>
      </w:pPr>
    </w:p>
    <w:p w14:paraId="1A16A64A" w14:textId="77777777" w:rsidR="00E97820" w:rsidRDefault="00E97820" w:rsidP="00E978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pre</w:t>
      </w:r>
      <w:r>
        <w:rPr>
          <w:rFonts w:cs="Times New Roman"/>
          <w:szCs w:val="24"/>
        </w:rPr>
        <w:tab/>
        <w:t>1438</w:t>
      </w:r>
      <w:r>
        <w:rPr>
          <w:rFonts w:cs="Times New Roman"/>
          <w:szCs w:val="24"/>
        </w:rPr>
        <w:tab/>
        <w:t xml:space="preserve"> He also sold </w:t>
      </w:r>
      <w:proofErr w:type="spellStart"/>
      <w:r>
        <w:rPr>
          <w:rFonts w:cs="Times New Roman"/>
          <w:szCs w:val="24"/>
        </w:rPr>
        <w:t>jewellery</w:t>
      </w:r>
      <w:proofErr w:type="spellEnd"/>
      <w:r>
        <w:rPr>
          <w:rFonts w:cs="Times New Roman"/>
          <w:szCs w:val="24"/>
        </w:rPr>
        <w:t>.</w:t>
      </w:r>
    </w:p>
    <w:p w14:paraId="71F61309" w14:textId="77777777" w:rsidR="00E97820" w:rsidRDefault="00E97820" w:rsidP="00E97820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(“English Medieval Industries” ed. John Blair and Nigel Ramsay pub. The </w:t>
      </w:r>
      <w:proofErr w:type="spellStart"/>
      <w:r>
        <w:rPr>
          <w:rFonts w:cs="Times New Roman"/>
          <w:szCs w:val="24"/>
        </w:rPr>
        <w:t>Hambledon</w:t>
      </w:r>
      <w:proofErr w:type="spellEnd"/>
      <w:r>
        <w:rPr>
          <w:rFonts w:cs="Times New Roman"/>
          <w:szCs w:val="24"/>
        </w:rPr>
        <w:t xml:space="preserve"> Press 1991 p.151)</w:t>
      </w:r>
    </w:p>
    <w:p w14:paraId="08453C48" w14:textId="77777777" w:rsidR="00E97820" w:rsidRDefault="00E97820" w:rsidP="00E97820">
      <w:pPr>
        <w:pStyle w:val="NoSpacing"/>
        <w:rPr>
          <w:rFonts w:cs="Times New Roman"/>
          <w:szCs w:val="24"/>
        </w:rPr>
      </w:pPr>
    </w:p>
    <w:p w14:paraId="63263AF2" w14:textId="77777777" w:rsidR="00E97820" w:rsidRDefault="00E97820" w:rsidP="00E97820">
      <w:pPr>
        <w:pStyle w:val="NoSpacing"/>
        <w:rPr>
          <w:rFonts w:cs="Times New Roman"/>
          <w:szCs w:val="24"/>
        </w:rPr>
      </w:pPr>
    </w:p>
    <w:p w14:paraId="4CB036DF" w14:textId="77777777" w:rsidR="00E97820" w:rsidRDefault="00E97820" w:rsidP="00E978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2023</w:t>
      </w:r>
    </w:p>
    <w:p w14:paraId="364F313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453ED" w14:textId="77777777" w:rsidR="00E97820" w:rsidRDefault="00E97820" w:rsidP="009139A6">
      <w:r>
        <w:separator/>
      </w:r>
    </w:p>
  </w:endnote>
  <w:endnote w:type="continuationSeparator" w:id="0">
    <w:p w14:paraId="61FC44CE" w14:textId="77777777" w:rsidR="00E97820" w:rsidRDefault="00E978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D0D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F557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7C8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F5B1B" w14:textId="77777777" w:rsidR="00E97820" w:rsidRDefault="00E97820" w:rsidP="009139A6">
      <w:r>
        <w:separator/>
      </w:r>
    </w:p>
  </w:footnote>
  <w:footnote w:type="continuationSeparator" w:id="0">
    <w:p w14:paraId="1EEFFCB8" w14:textId="77777777" w:rsidR="00E97820" w:rsidRDefault="00E978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5B6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98B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9D8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82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9782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2DF4E"/>
  <w15:chartTrackingRefBased/>
  <w15:docId w15:val="{EC49B588-B8BF-47BA-BED4-33B9B68EE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2023-07-28T20:14:00Z</dcterms:created>
  <dcterms:modified xsi:type="dcterms:W3CDTF">2023-07-28T20:14:00Z</dcterms:modified>
</cp:coreProperties>
</file>