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ED808" w14:textId="06AB26C1" w:rsidR="00BA00AB" w:rsidRDefault="00FF30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HERCY</w:t>
      </w:r>
      <w:r>
        <w:rPr>
          <w:rFonts w:cs="Times New Roman"/>
          <w:szCs w:val="24"/>
        </w:rPr>
        <w:t xml:space="preserve">       (1409 – 1442)</w:t>
      </w:r>
    </w:p>
    <w:p w14:paraId="1ACC0EB1" w14:textId="77777777" w:rsidR="00FF3041" w:rsidRDefault="00FF3041" w:rsidP="009139A6">
      <w:pPr>
        <w:pStyle w:val="NoSpacing"/>
        <w:rPr>
          <w:rFonts w:cs="Times New Roman"/>
          <w:szCs w:val="24"/>
        </w:rPr>
      </w:pPr>
    </w:p>
    <w:p w14:paraId="6DA114A2" w14:textId="77777777" w:rsidR="00FF3041" w:rsidRDefault="00FF3041" w:rsidP="009139A6">
      <w:pPr>
        <w:pStyle w:val="NoSpacing"/>
        <w:rPr>
          <w:rFonts w:cs="Times New Roman"/>
          <w:szCs w:val="24"/>
        </w:rPr>
      </w:pPr>
    </w:p>
    <w:p w14:paraId="6BB0E636" w14:textId="6125547D" w:rsidR="00FF3041" w:rsidRDefault="00FF30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Hugh Hercy(d.1455)(q.v.)</w:t>
      </w:r>
    </w:p>
    <w:p w14:paraId="29116621" w14:textId="0A3D0129" w:rsidR="00FF3041" w:rsidRDefault="00FF30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0FC5EDC4" w14:textId="311408EE" w:rsidR="00FF3041" w:rsidRDefault="00FF304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</w:t>
      </w:r>
      <w:r w:rsidR="00894F30">
        <w:rPr>
          <w:rFonts w:cs="Times New Roman"/>
          <w:szCs w:val="24"/>
        </w:rPr>
        <w:t>(1434) Margery(q.v.), daughter of Sir Richard Bingham(q.v.).   (ibid.)</w:t>
      </w:r>
    </w:p>
    <w:p w14:paraId="7A90B087" w14:textId="34A75345" w:rsidR="00894F30" w:rsidRDefault="00894F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Sir Humphrey(q.v.).   (ibid.)</w:t>
      </w:r>
    </w:p>
    <w:p w14:paraId="2D949149" w14:textId="2B309CD5" w:rsidR="00894F30" w:rsidRDefault="00894F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Isabel(q.v.).   (FamilySearch)</w:t>
      </w:r>
    </w:p>
    <w:p w14:paraId="4C77EAD9" w14:textId="77777777" w:rsidR="00894F30" w:rsidRDefault="00894F30" w:rsidP="009139A6">
      <w:pPr>
        <w:pStyle w:val="NoSpacing"/>
        <w:rPr>
          <w:rFonts w:cs="Times New Roman"/>
          <w:szCs w:val="24"/>
        </w:rPr>
      </w:pPr>
    </w:p>
    <w:p w14:paraId="5EEBCA3E" w14:textId="77777777" w:rsidR="00894F30" w:rsidRDefault="00894F30" w:rsidP="009139A6">
      <w:pPr>
        <w:pStyle w:val="NoSpacing"/>
        <w:rPr>
          <w:rFonts w:cs="Times New Roman"/>
          <w:szCs w:val="24"/>
        </w:rPr>
      </w:pPr>
    </w:p>
    <w:p w14:paraId="109B631A" w14:textId="30122609" w:rsidR="00894F30" w:rsidRDefault="00894F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He was buried in Grove, Nottinghamshire.    (ibid.)</w:t>
      </w:r>
    </w:p>
    <w:p w14:paraId="06FFD908" w14:textId="77777777" w:rsidR="00894F30" w:rsidRDefault="00894F30" w:rsidP="009139A6">
      <w:pPr>
        <w:pStyle w:val="NoSpacing"/>
        <w:rPr>
          <w:rFonts w:cs="Times New Roman"/>
          <w:szCs w:val="24"/>
        </w:rPr>
      </w:pPr>
    </w:p>
    <w:p w14:paraId="48D28B3B" w14:textId="77777777" w:rsidR="00894F30" w:rsidRDefault="00894F30" w:rsidP="009139A6">
      <w:pPr>
        <w:pStyle w:val="NoSpacing"/>
        <w:rPr>
          <w:rFonts w:cs="Times New Roman"/>
          <w:szCs w:val="24"/>
        </w:rPr>
      </w:pPr>
    </w:p>
    <w:p w14:paraId="7C04AC6B" w14:textId="189DAC97" w:rsidR="00894F30" w:rsidRPr="00FF3041" w:rsidRDefault="00894F3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February 2024</w:t>
      </w:r>
    </w:p>
    <w:sectPr w:rsidR="00894F30" w:rsidRPr="00FF30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1B377" w14:textId="77777777" w:rsidR="00FF3041" w:rsidRDefault="00FF3041" w:rsidP="009139A6">
      <w:r>
        <w:separator/>
      </w:r>
    </w:p>
  </w:endnote>
  <w:endnote w:type="continuationSeparator" w:id="0">
    <w:p w14:paraId="154CDB49" w14:textId="77777777" w:rsidR="00FF3041" w:rsidRDefault="00FF30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FC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A2A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929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091B7" w14:textId="77777777" w:rsidR="00FF3041" w:rsidRDefault="00FF3041" w:rsidP="009139A6">
      <w:r>
        <w:separator/>
      </w:r>
    </w:p>
  </w:footnote>
  <w:footnote w:type="continuationSeparator" w:id="0">
    <w:p w14:paraId="27D46BFB" w14:textId="77777777" w:rsidR="00FF3041" w:rsidRDefault="00FF30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26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66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9C5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41"/>
    <w:rsid w:val="000666E0"/>
    <w:rsid w:val="002510B7"/>
    <w:rsid w:val="005C130B"/>
    <w:rsid w:val="00826F5C"/>
    <w:rsid w:val="00894F3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1C18B"/>
  <w15:chartTrackingRefBased/>
  <w15:docId w15:val="{BC558126-C145-4051-A7BB-16197575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2024-02-19T07:58:00Z</dcterms:created>
  <dcterms:modified xsi:type="dcterms:W3CDTF">2024-02-19T09:15:00Z</dcterms:modified>
</cp:coreProperties>
</file>