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8F023" w14:textId="3B3F6401" w:rsidR="00BA00AB" w:rsidRDefault="00AC051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Sir Robert HERBOTILL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d.ca.1443)</w:t>
      </w:r>
    </w:p>
    <w:p w14:paraId="46AFB9C1" w14:textId="77777777" w:rsidR="00AC051C" w:rsidRDefault="00AC051C" w:rsidP="009139A6">
      <w:pPr>
        <w:pStyle w:val="NoSpacing"/>
        <w:rPr>
          <w:rFonts w:cs="Times New Roman"/>
          <w:szCs w:val="24"/>
        </w:rPr>
      </w:pPr>
    </w:p>
    <w:p w14:paraId="71933881" w14:textId="77777777" w:rsidR="00AC051C" w:rsidRDefault="00AC051C" w:rsidP="009139A6">
      <w:pPr>
        <w:pStyle w:val="NoSpacing"/>
        <w:rPr>
          <w:rFonts w:cs="Times New Roman"/>
          <w:szCs w:val="24"/>
        </w:rPr>
      </w:pPr>
    </w:p>
    <w:p w14:paraId="66BD1DF5" w14:textId="0FF5DA61" w:rsidR="00AC051C" w:rsidRDefault="00AC051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Nov.1443</w:t>
      </w:r>
      <w:r>
        <w:rPr>
          <w:rFonts w:cs="Times New Roman"/>
          <w:szCs w:val="24"/>
        </w:rPr>
        <w:tab/>
        <w:t xml:space="preserve">Writs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Escheators of Northumberland,</w:t>
      </w:r>
    </w:p>
    <w:p w14:paraId="2F3FB088" w14:textId="43F2BC93" w:rsidR="00AC051C" w:rsidRDefault="00AC051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Nottinghamshire, </w:t>
      </w:r>
      <w:proofErr w:type="gramStart"/>
      <w:r>
        <w:rPr>
          <w:rFonts w:cs="Times New Roman"/>
          <w:szCs w:val="24"/>
        </w:rPr>
        <w:t>Sussex</w:t>
      </w:r>
      <w:proofErr w:type="gramEnd"/>
      <w:r>
        <w:rPr>
          <w:rFonts w:cs="Times New Roman"/>
          <w:szCs w:val="24"/>
        </w:rPr>
        <w:t xml:space="preserve"> and Newcastle-upon-Tyne.</w:t>
      </w:r>
    </w:p>
    <w:p w14:paraId="7578617A" w14:textId="02960A67" w:rsidR="00AC051C" w:rsidRDefault="00AC051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1437-45 p.274)</w:t>
      </w:r>
    </w:p>
    <w:p w14:paraId="621C93F6" w14:textId="77777777" w:rsidR="00AC051C" w:rsidRDefault="00AC051C" w:rsidP="009139A6">
      <w:pPr>
        <w:pStyle w:val="NoSpacing"/>
        <w:rPr>
          <w:rFonts w:cs="Times New Roman"/>
          <w:szCs w:val="24"/>
        </w:rPr>
      </w:pPr>
    </w:p>
    <w:p w14:paraId="2F9FF6C0" w14:textId="77777777" w:rsidR="00AC051C" w:rsidRDefault="00AC051C" w:rsidP="009139A6">
      <w:pPr>
        <w:pStyle w:val="NoSpacing"/>
        <w:rPr>
          <w:rFonts w:cs="Times New Roman"/>
          <w:szCs w:val="24"/>
        </w:rPr>
      </w:pPr>
    </w:p>
    <w:p w14:paraId="2A1E890D" w14:textId="10FC38C1" w:rsidR="00AC051C" w:rsidRDefault="00AC051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September 2023</w:t>
      </w:r>
    </w:p>
    <w:p w14:paraId="7B757F6D" w14:textId="77777777" w:rsidR="00AC051C" w:rsidRPr="00AC051C" w:rsidRDefault="00AC051C" w:rsidP="009139A6">
      <w:pPr>
        <w:pStyle w:val="NoSpacing"/>
        <w:rPr>
          <w:rFonts w:cs="Times New Roman"/>
          <w:szCs w:val="24"/>
        </w:rPr>
      </w:pPr>
    </w:p>
    <w:sectPr w:rsidR="00AC051C" w:rsidRPr="00AC051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E15CE3" w14:textId="77777777" w:rsidR="00AC051C" w:rsidRDefault="00AC051C" w:rsidP="009139A6">
      <w:r>
        <w:separator/>
      </w:r>
    </w:p>
  </w:endnote>
  <w:endnote w:type="continuationSeparator" w:id="0">
    <w:p w14:paraId="75CADA2D" w14:textId="77777777" w:rsidR="00AC051C" w:rsidRDefault="00AC051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3079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8C0E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6BD9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11813" w14:textId="77777777" w:rsidR="00AC051C" w:rsidRDefault="00AC051C" w:rsidP="009139A6">
      <w:r>
        <w:separator/>
      </w:r>
    </w:p>
  </w:footnote>
  <w:footnote w:type="continuationSeparator" w:id="0">
    <w:p w14:paraId="3EF3BB1B" w14:textId="77777777" w:rsidR="00AC051C" w:rsidRDefault="00AC051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C2E5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2056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02D4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51C"/>
    <w:rsid w:val="000666E0"/>
    <w:rsid w:val="002510B7"/>
    <w:rsid w:val="005C130B"/>
    <w:rsid w:val="00826F5C"/>
    <w:rsid w:val="009139A6"/>
    <w:rsid w:val="009448BB"/>
    <w:rsid w:val="00947624"/>
    <w:rsid w:val="00A3176C"/>
    <w:rsid w:val="00AC051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BC485"/>
  <w15:chartTrackingRefBased/>
  <w15:docId w15:val="{EA005FB2-C8FC-4908-B4B4-848B86AB3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2023-09-20T19:34:00Z</dcterms:created>
  <dcterms:modified xsi:type="dcterms:W3CDTF">2023-09-20T19:37:00Z</dcterms:modified>
</cp:coreProperties>
</file>