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774" w:rsidRDefault="004B2774" w:rsidP="004B2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HERBOTILL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4B2774" w:rsidRDefault="004B2774" w:rsidP="004B2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774" w:rsidRDefault="004B2774" w:rsidP="004B2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774" w:rsidRDefault="004B2774" w:rsidP="004B2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Mar.1422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</w:t>
      </w:r>
    </w:p>
    <w:p w:rsidR="004B2774" w:rsidRDefault="004B2774" w:rsidP="004B2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Tyne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Heyron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B2774" w:rsidRDefault="004B2774" w:rsidP="004B2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21-407)</w:t>
      </w:r>
    </w:p>
    <w:p w:rsidR="004B2774" w:rsidRDefault="004B2774" w:rsidP="004B2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774" w:rsidRDefault="004B2774" w:rsidP="004B2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774" w:rsidRPr="009058F0" w:rsidRDefault="004B2774" w:rsidP="004B2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B2F86" w:rsidRPr="004B2774" w:rsidRDefault="004B277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B27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774" w:rsidRDefault="004B2774" w:rsidP="00E71FC3">
      <w:pPr>
        <w:spacing w:after="0" w:line="240" w:lineRule="auto"/>
      </w:pPr>
      <w:r>
        <w:separator/>
      </w:r>
    </w:p>
  </w:endnote>
  <w:endnote w:type="continuationSeparator" w:id="0">
    <w:p w:rsidR="004B2774" w:rsidRDefault="004B27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774" w:rsidRDefault="004B2774" w:rsidP="00E71FC3">
      <w:pPr>
        <w:spacing w:after="0" w:line="240" w:lineRule="auto"/>
      </w:pPr>
      <w:r>
        <w:separator/>
      </w:r>
    </w:p>
  </w:footnote>
  <w:footnote w:type="continuationSeparator" w:id="0">
    <w:p w:rsidR="004B2774" w:rsidRDefault="004B27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774"/>
    <w:rsid w:val="004B277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16350"/>
  <w15:chartTrackingRefBased/>
  <w15:docId w15:val="{5616DE02-7E83-47EC-B217-92A031CE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2016-06-14T20:27:00Z</dcterms:created>
  <dcterms:modified xsi:type="dcterms:W3CDTF">2016-06-14T20:29:00Z</dcterms:modified>
</cp:coreProperties>
</file>