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C9B45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HERBOTELL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4B5D8E24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</w:p>
    <w:p w14:paraId="5F22E061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</w:p>
    <w:p w14:paraId="5806D941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Dec.1408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Northumberland.</w:t>
      </w:r>
    </w:p>
    <w:p w14:paraId="19C981A9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p.139)</w:t>
      </w:r>
    </w:p>
    <w:p w14:paraId="627FEB36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</w:p>
    <w:p w14:paraId="606F6702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</w:p>
    <w:p w14:paraId="2CCFA340" w14:textId="77777777" w:rsidR="009F3256" w:rsidRDefault="009F3256" w:rsidP="009F3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July 2021 </w:t>
      </w:r>
    </w:p>
    <w:p w14:paraId="2E7DCA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B99DF" w14:textId="77777777" w:rsidR="009F3256" w:rsidRDefault="009F3256" w:rsidP="009139A6">
      <w:r>
        <w:separator/>
      </w:r>
    </w:p>
  </w:endnote>
  <w:endnote w:type="continuationSeparator" w:id="0">
    <w:p w14:paraId="6737829B" w14:textId="77777777" w:rsidR="009F3256" w:rsidRDefault="009F32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1E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360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E8D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D236E" w14:textId="77777777" w:rsidR="009F3256" w:rsidRDefault="009F3256" w:rsidP="009139A6">
      <w:r>
        <w:separator/>
      </w:r>
    </w:p>
  </w:footnote>
  <w:footnote w:type="continuationSeparator" w:id="0">
    <w:p w14:paraId="76429537" w14:textId="77777777" w:rsidR="009F3256" w:rsidRDefault="009F32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0C4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92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3FF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56"/>
    <w:rsid w:val="000666E0"/>
    <w:rsid w:val="002510B7"/>
    <w:rsid w:val="005C130B"/>
    <w:rsid w:val="00826F5C"/>
    <w:rsid w:val="009139A6"/>
    <w:rsid w:val="009448BB"/>
    <w:rsid w:val="009F325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6163B"/>
  <w15:chartTrackingRefBased/>
  <w15:docId w15:val="{ECDD5813-8292-4ECE-BC15-A985B84B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25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2021-08-23T14:30:00Z</dcterms:created>
  <dcterms:modified xsi:type="dcterms:W3CDTF">2021-08-23T14:31:00Z</dcterms:modified>
</cp:coreProperties>
</file>