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C3AD1" w14:textId="77777777" w:rsidR="008A5D46" w:rsidRDefault="008A5D46" w:rsidP="008A5D46">
      <w:pPr>
        <w:pStyle w:val="NoSpacing"/>
      </w:pPr>
      <w:r>
        <w:rPr>
          <w:u w:val="single"/>
        </w:rPr>
        <w:t>William HERBERT</w:t>
      </w:r>
      <w:r>
        <w:t xml:space="preserve">      </w:t>
      </w:r>
      <w:r>
        <w:t>(fl.1400)</w:t>
      </w:r>
    </w:p>
    <w:p w14:paraId="15593321" w14:textId="77777777" w:rsidR="008A5D46" w:rsidRDefault="008A5D46" w:rsidP="008A5D46">
      <w:pPr>
        <w:pStyle w:val="NoSpacing"/>
      </w:pPr>
      <w:r>
        <w:t>of the diocese of Exeter.</w:t>
      </w:r>
    </w:p>
    <w:p w14:paraId="1A0B2C3E" w14:textId="77777777" w:rsidR="008A5D46" w:rsidRDefault="008A5D46" w:rsidP="008A5D46">
      <w:pPr>
        <w:pStyle w:val="NoSpacing"/>
      </w:pPr>
    </w:p>
    <w:p w14:paraId="39AD034A" w14:textId="77777777" w:rsidR="008A5D46" w:rsidRDefault="008A5D46" w:rsidP="008A5D46">
      <w:pPr>
        <w:pStyle w:val="NoSpacing"/>
      </w:pPr>
    </w:p>
    <w:p w14:paraId="3D6413A3" w14:textId="22C2F19A" w:rsidR="008A5D46" w:rsidRDefault="008A5D46" w:rsidP="008A5D46">
      <w:pPr>
        <w:pStyle w:val="NoSpacing"/>
      </w:pPr>
      <w:r>
        <w:t>1</w:t>
      </w:r>
      <w:bookmarkStart w:id="0" w:name="_GoBack"/>
      <w:bookmarkEnd w:id="0"/>
      <w:r>
        <w:t>3 May1400</w:t>
      </w:r>
      <w:r>
        <w:tab/>
        <w:t>He was ordained to his first tonsure.</w:t>
      </w:r>
    </w:p>
    <w:p w14:paraId="43522151" w14:textId="77777777" w:rsidR="008A5D46" w:rsidRDefault="008A5D46" w:rsidP="008A5D46">
      <w:pPr>
        <w:pStyle w:val="NoSpacing"/>
      </w:pPr>
      <w:r>
        <w:tab/>
      </w:r>
      <w:r>
        <w:tab/>
        <w:t>(“Stafford Register”  pp.432 and 425)</w:t>
      </w:r>
    </w:p>
    <w:p w14:paraId="40D4F6BE" w14:textId="77777777" w:rsidR="008A5D46" w:rsidRDefault="008A5D46" w:rsidP="008A5D46">
      <w:pPr>
        <w:pStyle w:val="NoSpacing"/>
      </w:pPr>
    </w:p>
    <w:p w14:paraId="450ABA74" w14:textId="77777777" w:rsidR="008A5D46" w:rsidRDefault="008A5D46" w:rsidP="008A5D46">
      <w:pPr>
        <w:pStyle w:val="NoSpacing"/>
      </w:pPr>
    </w:p>
    <w:p w14:paraId="479FCF67" w14:textId="77777777" w:rsidR="008A5D46" w:rsidRPr="00A7017C" w:rsidRDefault="008A5D46" w:rsidP="008A5D46">
      <w:pPr>
        <w:pStyle w:val="NoSpacing"/>
      </w:pPr>
      <w:r>
        <w:t>27 February 2020</w:t>
      </w:r>
    </w:p>
    <w:p w14:paraId="7E715BFD" w14:textId="58E48566" w:rsidR="006B2F86" w:rsidRPr="008A5D46" w:rsidRDefault="008A5D46" w:rsidP="00E71FC3">
      <w:pPr>
        <w:pStyle w:val="NoSpacing"/>
      </w:pPr>
    </w:p>
    <w:sectPr w:rsidR="006B2F86" w:rsidRPr="008A5D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D9379B" w14:textId="77777777" w:rsidR="008A5D46" w:rsidRDefault="008A5D46" w:rsidP="00E71FC3">
      <w:pPr>
        <w:spacing w:after="0" w:line="240" w:lineRule="auto"/>
      </w:pPr>
      <w:r>
        <w:separator/>
      </w:r>
    </w:p>
  </w:endnote>
  <w:endnote w:type="continuationSeparator" w:id="0">
    <w:p w14:paraId="7C95ACCA" w14:textId="77777777" w:rsidR="008A5D46" w:rsidRDefault="008A5D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34A24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E2F6A3" w14:textId="77777777" w:rsidR="008A5D46" w:rsidRDefault="008A5D46" w:rsidP="00E71FC3">
      <w:pPr>
        <w:spacing w:after="0" w:line="240" w:lineRule="auto"/>
      </w:pPr>
      <w:r>
        <w:separator/>
      </w:r>
    </w:p>
  </w:footnote>
  <w:footnote w:type="continuationSeparator" w:id="0">
    <w:p w14:paraId="5589A6FE" w14:textId="77777777" w:rsidR="008A5D46" w:rsidRDefault="008A5D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D46"/>
    <w:rsid w:val="001A7C09"/>
    <w:rsid w:val="00577BD5"/>
    <w:rsid w:val="00656CBA"/>
    <w:rsid w:val="006A1F77"/>
    <w:rsid w:val="00733BE7"/>
    <w:rsid w:val="008A5D4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A4931"/>
  <w15:chartTrackingRefBased/>
  <w15:docId w15:val="{228D4C6F-0EFE-4488-BC77-8C676ABEE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2020-02-27T20:41:00Z</dcterms:created>
  <dcterms:modified xsi:type="dcterms:W3CDTF">2020-02-27T20:43:00Z</dcterms:modified>
</cp:coreProperties>
</file>