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9F14C6" w14:textId="77777777" w:rsidR="00186A0A" w:rsidRDefault="00186A0A" w:rsidP="00186A0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Richard HERBERT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fl.1402)</w:t>
      </w:r>
    </w:p>
    <w:p w14:paraId="5BECE87D" w14:textId="77777777" w:rsidR="00186A0A" w:rsidRDefault="00186A0A" w:rsidP="00186A0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London. Lollard.</w:t>
      </w:r>
    </w:p>
    <w:p w14:paraId="2A9FE74B" w14:textId="77777777" w:rsidR="00186A0A" w:rsidRDefault="00186A0A" w:rsidP="00186A0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378E097" w14:textId="77777777" w:rsidR="00186A0A" w:rsidRDefault="00186A0A" w:rsidP="00186A0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F4CF179" w14:textId="77777777" w:rsidR="00186A0A" w:rsidRDefault="00186A0A" w:rsidP="00186A0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27 Oct.1402</w:t>
      </w:r>
      <w:r>
        <w:rPr>
          <w:rFonts w:ascii="Times New Roman" w:hAnsi="Times New Roman" w:cs="Times New Roman"/>
          <w:sz w:val="24"/>
          <w:szCs w:val="24"/>
        </w:rPr>
        <w:tab/>
        <w:t xml:space="preserve">He appeared at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St.Paul’s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before Archbishop Thomas </w:t>
      </w:r>
      <w:proofErr w:type="spellStart"/>
      <w:r>
        <w:rPr>
          <w:rFonts w:ascii="Times New Roman" w:hAnsi="Times New Roman" w:cs="Times New Roman"/>
          <w:sz w:val="24"/>
          <w:szCs w:val="24"/>
        </w:rPr>
        <w:t>Arundell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and a number of </w:t>
      </w:r>
    </w:p>
    <w:p w14:paraId="25D88906" w14:textId="77777777" w:rsidR="00186A0A" w:rsidRDefault="00186A0A" w:rsidP="00186A0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Bishops. He denied holding any of the beliefs of which he was accused, and was</w:t>
      </w:r>
    </w:p>
    <w:p w14:paraId="7F0D6B64" w14:textId="77777777" w:rsidR="00186A0A" w:rsidRDefault="00186A0A" w:rsidP="00186A0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made to abjure all his heresies and errors.</w:t>
      </w:r>
    </w:p>
    <w:p w14:paraId="40DDCEB8" w14:textId="77777777" w:rsidR="00186A0A" w:rsidRDefault="00186A0A" w:rsidP="00186A0A">
      <w:pPr>
        <w:pStyle w:val="NoSpacing"/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(“The Early Lollards: A Survey of Popular Lollard Activity in England 1382-1428” by Charles </w:t>
      </w:r>
      <w:proofErr w:type="spellStart"/>
      <w:r>
        <w:rPr>
          <w:rFonts w:ascii="Times New Roman" w:hAnsi="Times New Roman" w:cs="Times New Roman"/>
          <w:sz w:val="24"/>
          <w:szCs w:val="24"/>
        </w:rPr>
        <w:t>Kightley</w:t>
      </w:r>
      <w:proofErr w:type="spellEnd"/>
      <w:r>
        <w:rPr>
          <w:rFonts w:ascii="Times New Roman" w:hAnsi="Times New Roman" w:cs="Times New Roman"/>
          <w:sz w:val="24"/>
          <w:szCs w:val="24"/>
        </w:rPr>
        <w:t>. Submitted for the degree of Ph.D. in the Department of History of the University of York, September 1475 pp.454-5)</w:t>
      </w:r>
    </w:p>
    <w:p w14:paraId="18503832" w14:textId="77777777" w:rsidR="00186A0A" w:rsidRDefault="00186A0A" w:rsidP="00186A0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888975A" w14:textId="77777777" w:rsidR="00186A0A" w:rsidRDefault="00186A0A" w:rsidP="00186A0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B233296" w14:textId="77777777" w:rsidR="00186A0A" w:rsidRDefault="00186A0A" w:rsidP="00186A0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17 July 2022</w:t>
      </w:r>
    </w:p>
    <w:p w14:paraId="10E8637A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2A10CD" w14:textId="77777777" w:rsidR="00186A0A" w:rsidRDefault="00186A0A" w:rsidP="009139A6">
      <w:r>
        <w:separator/>
      </w:r>
    </w:p>
  </w:endnote>
  <w:endnote w:type="continuationSeparator" w:id="0">
    <w:p w14:paraId="72ADA0E7" w14:textId="77777777" w:rsidR="00186A0A" w:rsidRDefault="00186A0A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C559A4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064118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507C79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3CEA8E" w14:textId="77777777" w:rsidR="00186A0A" w:rsidRDefault="00186A0A" w:rsidP="009139A6">
      <w:r>
        <w:separator/>
      </w:r>
    </w:p>
  </w:footnote>
  <w:footnote w:type="continuationSeparator" w:id="0">
    <w:p w14:paraId="72E24B12" w14:textId="77777777" w:rsidR="00186A0A" w:rsidRDefault="00186A0A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1421BD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ED9A83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FF7461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6A0A"/>
    <w:rsid w:val="000666E0"/>
    <w:rsid w:val="00186A0A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EF4836"/>
  <w15:chartTrackingRefBased/>
  <w15:docId w15:val="{37B9BCF3-F78D-4EA0-9669-AF55B7C8F5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74</Words>
  <Characters>427</Characters>
  <Application>Microsoft Office Word</Application>
  <DocSecurity>0</DocSecurity>
  <Lines>3</Lines>
  <Paragraphs>1</Paragraphs>
  <ScaleCrop>false</ScaleCrop>
  <Company/>
  <LinksUpToDate>false</LinksUpToDate>
  <CharactersWithSpaces>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2022-09-01T20:30:00Z</dcterms:created>
  <dcterms:modified xsi:type="dcterms:W3CDTF">2022-09-01T20:31:00Z</dcterms:modified>
</cp:coreProperties>
</file>