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946F6" w14:textId="77777777" w:rsidR="00B848F4" w:rsidRDefault="00B848F4" w:rsidP="00B848F4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HERBERD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3EC415D9" w14:textId="77777777" w:rsidR="00B848F4" w:rsidRDefault="00B848F4" w:rsidP="00B848F4">
      <w:pPr>
        <w:pStyle w:val="NoSpacing"/>
        <w:rPr>
          <w:rFonts w:cs="Times New Roman"/>
          <w:szCs w:val="24"/>
        </w:rPr>
      </w:pPr>
    </w:p>
    <w:p w14:paraId="0386EE71" w14:textId="77777777" w:rsidR="00B848F4" w:rsidRDefault="00B848F4" w:rsidP="00B848F4">
      <w:pPr>
        <w:pStyle w:val="NoSpacing"/>
        <w:rPr>
          <w:rFonts w:cs="Times New Roman"/>
          <w:szCs w:val="24"/>
        </w:rPr>
      </w:pPr>
    </w:p>
    <w:p w14:paraId="6A7618E6" w14:textId="77777777" w:rsidR="00B848F4" w:rsidRDefault="00B848F4" w:rsidP="00B848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Nottingham into lands</w:t>
      </w:r>
    </w:p>
    <w:p w14:paraId="4FA62411" w14:textId="77777777" w:rsidR="00B848F4" w:rsidRDefault="00B848F4" w:rsidP="00B848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Sir William Hastings(q.v.).</w:t>
      </w:r>
    </w:p>
    <w:p w14:paraId="33C28B53" w14:textId="77777777" w:rsidR="00B848F4" w:rsidRDefault="00B848F4" w:rsidP="00B848F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967BF40" w14:textId="77777777" w:rsidR="00B848F4" w:rsidRDefault="00B848F4" w:rsidP="00B848F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p.45)</w:t>
      </w:r>
    </w:p>
    <w:p w14:paraId="2C20DAC2" w14:textId="77777777" w:rsidR="00B848F4" w:rsidRDefault="00B848F4" w:rsidP="00B848F4">
      <w:pPr>
        <w:pStyle w:val="NoSpacing"/>
        <w:rPr>
          <w:rFonts w:eastAsia="Times New Roman" w:cs="Times New Roman"/>
          <w:szCs w:val="24"/>
        </w:rPr>
      </w:pPr>
    </w:p>
    <w:p w14:paraId="03751C85" w14:textId="77777777" w:rsidR="00B848F4" w:rsidRDefault="00B848F4" w:rsidP="00B848F4">
      <w:pPr>
        <w:pStyle w:val="NoSpacing"/>
        <w:rPr>
          <w:rFonts w:eastAsia="Times New Roman" w:cs="Times New Roman"/>
          <w:szCs w:val="24"/>
        </w:rPr>
      </w:pPr>
    </w:p>
    <w:p w14:paraId="3ED3DE34" w14:textId="77777777" w:rsidR="00B848F4" w:rsidRDefault="00B848F4" w:rsidP="00B848F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23 April 2023</w:t>
      </w:r>
    </w:p>
    <w:p w14:paraId="78FA5D4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5149E" w14:textId="77777777" w:rsidR="00B848F4" w:rsidRDefault="00B848F4" w:rsidP="009139A6">
      <w:r>
        <w:separator/>
      </w:r>
    </w:p>
  </w:endnote>
  <w:endnote w:type="continuationSeparator" w:id="0">
    <w:p w14:paraId="73C77CBC" w14:textId="77777777" w:rsidR="00B848F4" w:rsidRDefault="00B848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1F2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5714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FAA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A55A6" w14:textId="77777777" w:rsidR="00B848F4" w:rsidRDefault="00B848F4" w:rsidP="009139A6">
      <w:r>
        <w:separator/>
      </w:r>
    </w:p>
  </w:footnote>
  <w:footnote w:type="continuationSeparator" w:id="0">
    <w:p w14:paraId="064EBA9A" w14:textId="77777777" w:rsidR="00B848F4" w:rsidRDefault="00B848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5AB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002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D33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8F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848F4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359A4"/>
  <w15:chartTrackingRefBased/>
  <w15:docId w15:val="{4B075EDD-EC85-4722-BB9A-24DB62925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2023-04-23T19:37:00Z</dcterms:created>
  <dcterms:modified xsi:type="dcterms:W3CDTF">2023-04-23T19:37:00Z</dcterms:modified>
</cp:coreProperties>
</file>