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DEE4E5" w14:textId="77777777" w:rsidR="00C42AD2" w:rsidRDefault="00C42AD2" w:rsidP="000461BC">
      <w:pPr>
        <w:pStyle w:val="NoSpacing"/>
      </w:pPr>
      <w:r>
        <w:rPr>
          <w:u w:val="single"/>
        </w:rPr>
        <w:t>Richard HERBERD</w:t>
      </w:r>
      <w:r>
        <w:t xml:space="preserve">    </w:t>
      </w:r>
      <w:proofErr w:type="gramStart"/>
      <w:r>
        <w:t xml:space="preserve">   (</w:t>
      </w:r>
      <w:proofErr w:type="gramEnd"/>
      <w:r>
        <w:t>fl.1444)</w:t>
      </w:r>
    </w:p>
    <w:p w14:paraId="07001058" w14:textId="77777777" w:rsidR="00C42AD2" w:rsidRDefault="00C42AD2" w:rsidP="00C42AD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Wordwell, Suffolk. Husbandman.</w:t>
      </w:r>
    </w:p>
    <w:p w14:paraId="287FA9B5" w14:textId="77777777" w:rsidR="00C42AD2" w:rsidRDefault="00C42AD2" w:rsidP="00C42AD2">
      <w:pPr>
        <w:pStyle w:val="NoSpacing"/>
        <w:jc w:val="both"/>
        <w:rPr>
          <w:rFonts w:cs="Times New Roman"/>
          <w:szCs w:val="24"/>
        </w:rPr>
      </w:pPr>
    </w:p>
    <w:p w14:paraId="449E3EE6" w14:textId="77777777" w:rsidR="00C42AD2" w:rsidRDefault="00C42AD2" w:rsidP="00C42AD2">
      <w:pPr>
        <w:pStyle w:val="NoSpacing"/>
        <w:jc w:val="both"/>
        <w:rPr>
          <w:rFonts w:cs="Times New Roman"/>
          <w:szCs w:val="24"/>
        </w:rPr>
      </w:pPr>
    </w:p>
    <w:p w14:paraId="05DFD599" w14:textId="77777777" w:rsidR="00C42AD2" w:rsidRDefault="00C42AD2" w:rsidP="00C42AD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Stephen </w:t>
      </w:r>
      <w:proofErr w:type="spellStart"/>
      <w:r>
        <w:rPr>
          <w:rFonts w:cs="Times New Roman"/>
          <w:szCs w:val="24"/>
        </w:rPr>
        <w:t>Godynboure</w:t>
      </w:r>
      <w:proofErr w:type="spellEnd"/>
      <w:r>
        <w:rPr>
          <w:rFonts w:cs="Times New Roman"/>
          <w:szCs w:val="24"/>
        </w:rPr>
        <w:t>(q.v.) brought a plaint of debt against him and three</w:t>
      </w:r>
    </w:p>
    <w:p w14:paraId="77121277" w14:textId="77777777" w:rsidR="00C42AD2" w:rsidRDefault="00C42AD2" w:rsidP="00C42AD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0B5B4ECD" w14:textId="77777777" w:rsidR="00C42AD2" w:rsidRDefault="00C42AD2" w:rsidP="00C42AD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69BB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48EAD3C8" w14:textId="77777777" w:rsidR="00C42AD2" w:rsidRDefault="00C42AD2" w:rsidP="00C42AD2">
      <w:pPr>
        <w:pStyle w:val="NoSpacing"/>
        <w:jc w:val="both"/>
        <w:rPr>
          <w:rFonts w:cs="Times New Roman"/>
          <w:szCs w:val="24"/>
        </w:rPr>
      </w:pPr>
    </w:p>
    <w:p w14:paraId="73CB7A2B" w14:textId="77777777" w:rsidR="00C42AD2" w:rsidRDefault="00C42AD2" w:rsidP="00C42AD2">
      <w:pPr>
        <w:pStyle w:val="NoSpacing"/>
        <w:jc w:val="both"/>
        <w:rPr>
          <w:rFonts w:cs="Times New Roman"/>
          <w:szCs w:val="24"/>
        </w:rPr>
      </w:pPr>
    </w:p>
    <w:p w14:paraId="601AADA5" w14:textId="77777777" w:rsidR="00C42AD2" w:rsidRDefault="00C42AD2" w:rsidP="00C42AD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74AF07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0BB16" w14:textId="77777777" w:rsidR="00C761AA" w:rsidRDefault="00C761AA" w:rsidP="009139A6">
      <w:r>
        <w:separator/>
      </w:r>
    </w:p>
  </w:endnote>
  <w:endnote w:type="continuationSeparator" w:id="0">
    <w:p w14:paraId="2AE653EF" w14:textId="77777777" w:rsidR="00C761AA" w:rsidRDefault="00C761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D89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F8E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581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FA3018" w14:textId="77777777" w:rsidR="00C761AA" w:rsidRDefault="00C761AA" w:rsidP="009139A6">
      <w:r>
        <w:separator/>
      </w:r>
    </w:p>
  </w:footnote>
  <w:footnote w:type="continuationSeparator" w:id="0">
    <w:p w14:paraId="7E4A1A48" w14:textId="77777777" w:rsidR="00C761AA" w:rsidRDefault="00C761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E67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C99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8DD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D2"/>
    <w:rsid w:val="000461BC"/>
    <w:rsid w:val="000666E0"/>
    <w:rsid w:val="002510B7"/>
    <w:rsid w:val="00270799"/>
    <w:rsid w:val="005C130B"/>
    <w:rsid w:val="008205FD"/>
    <w:rsid w:val="00826F5C"/>
    <w:rsid w:val="009139A6"/>
    <w:rsid w:val="009411C2"/>
    <w:rsid w:val="009448BB"/>
    <w:rsid w:val="00947624"/>
    <w:rsid w:val="00A3176C"/>
    <w:rsid w:val="00AE65F8"/>
    <w:rsid w:val="00BA00AB"/>
    <w:rsid w:val="00C42AD2"/>
    <w:rsid w:val="00C71834"/>
    <w:rsid w:val="00C761AA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5438A"/>
  <w15:chartTrackingRefBased/>
  <w15:docId w15:val="{4E8A6685-EF0D-4A9E-89FD-A80D38CC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2A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2024-05-08T20:11:00Z</dcterms:created>
  <dcterms:modified xsi:type="dcterms:W3CDTF">2024-11-19T08:07:00Z</dcterms:modified>
</cp:coreProperties>
</file>