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D2D8F" w14:textId="77777777" w:rsidR="00591AC6" w:rsidRDefault="00591AC6" w:rsidP="00591A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HERBERD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74E9ABE0" w14:textId="77777777" w:rsidR="00591AC6" w:rsidRDefault="00591AC6" w:rsidP="00591A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Hadlow, Kent.</w:t>
      </w:r>
    </w:p>
    <w:p w14:paraId="4373A3EA" w14:textId="77777777" w:rsidR="00591AC6" w:rsidRDefault="00591AC6" w:rsidP="00591A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642571" w14:textId="77777777" w:rsidR="00591AC6" w:rsidRDefault="00591AC6" w:rsidP="00591A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FD4D4D" w14:textId="77777777" w:rsidR="00591AC6" w:rsidRDefault="00591AC6" w:rsidP="00591A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Hellis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Brenchley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tried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lollardy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were </w:t>
      </w:r>
    </w:p>
    <w:p w14:paraId="328B3001" w14:textId="77777777" w:rsidR="00591AC6" w:rsidRDefault="00591AC6" w:rsidP="00591A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forced to repeat their abjurations in West </w:t>
      </w:r>
      <w:proofErr w:type="spellStart"/>
      <w:r>
        <w:rPr>
          <w:rFonts w:ascii="Times New Roman" w:hAnsi="Times New Roman" w:cs="Times New Roman"/>
          <w:sz w:val="24"/>
          <w:szCs w:val="24"/>
        </w:rPr>
        <w:t>Malling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0BD7693" w14:textId="77777777" w:rsidR="00591AC6" w:rsidRDefault="00591AC6" w:rsidP="00591AC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p.410)</w:t>
      </w:r>
    </w:p>
    <w:p w14:paraId="1F7AA192" w14:textId="77777777" w:rsidR="00591AC6" w:rsidRDefault="00591AC6" w:rsidP="00591A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953269" w14:textId="77777777" w:rsidR="00591AC6" w:rsidRDefault="00591AC6" w:rsidP="00591A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BBADD9" w14:textId="77777777" w:rsidR="00591AC6" w:rsidRDefault="00591AC6" w:rsidP="00591A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2022</w:t>
      </w:r>
    </w:p>
    <w:p w14:paraId="519797C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C4392" w14:textId="77777777" w:rsidR="00591AC6" w:rsidRDefault="00591AC6" w:rsidP="009139A6">
      <w:r>
        <w:separator/>
      </w:r>
    </w:p>
  </w:endnote>
  <w:endnote w:type="continuationSeparator" w:id="0">
    <w:p w14:paraId="41FAA3C2" w14:textId="77777777" w:rsidR="00591AC6" w:rsidRDefault="00591A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78E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65DB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352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7C3EE" w14:textId="77777777" w:rsidR="00591AC6" w:rsidRDefault="00591AC6" w:rsidP="009139A6">
      <w:r>
        <w:separator/>
      </w:r>
    </w:p>
  </w:footnote>
  <w:footnote w:type="continuationSeparator" w:id="0">
    <w:p w14:paraId="00A39A4C" w14:textId="77777777" w:rsidR="00591AC6" w:rsidRDefault="00591A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39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741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E15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AC6"/>
    <w:rsid w:val="000666E0"/>
    <w:rsid w:val="002510B7"/>
    <w:rsid w:val="00591AC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83C94"/>
  <w15:chartTrackingRefBased/>
  <w15:docId w15:val="{55CE05B9-90E9-402E-953B-B72E64EB1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2022-08-12T20:07:00Z</dcterms:created>
  <dcterms:modified xsi:type="dcterms:W3CDTF">2022-08-12T20:07:00Z</dcterms:modified>
</cp:coreProperties>
</file>